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7C" w:rsidRPr="00A82C37" w:rsidRDefault="00A61A7C" w:rsidP="00A82C37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333333"/>
          <w:kern w:val="36"/>
          <w:sz w:val="32"/>
          <w:szCs w:val="32"/>
          <w:lang w:eastAsia="ru-RU"/>
        </w:rPr>
        <w:t>День матери. «Сказка о глупом мышонке»</w:t>
      </w:r>
    </w:p>
    <w:p w:rsidR="00A61A7C" w:rsidRPr="00A82C37" w:rsidRDefault="00A61A7C" w:rsidP="00744F94">
      <w:pPr>
        <w:spacing w:before="225" w:after="225" w:line="240" w:lineRule="auto"/>
        <w:ind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Дети под музыку входят в зал и встают в полукруг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Ведущая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День матери — чудесный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добрый </w:t>
      </w: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С ним поздравляем мы не зря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Желаем мира, теплоты, удачи, счастья.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в сердце негасимого огня!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поздравляем всех,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Кого зовут прекрасным словом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«мама»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Пусть в жизни вам сопутствует успех,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Поклон вам, уважение и слава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Уходит прочь седой ноябрь.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Стучится в дверь зима. Декабрь!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Но на верхушке ноября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Есть светлый </w:t>
      </w: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день календаря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Осенний ветерок – проказник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Принес с собою этот </w:t>
      </w: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праздник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Нежно солнышко свети</w:t>
      </w:r>
    </w:p>
    <w:p w:rsidR="00A61A7C" w:rsidRPr="00A82C37" w:rsidRDefault="00A61A7C" w:rsidP="00A82C37">
      <w:pPr>
        <w:spacing w:after="0" w:line="240" w:lineRule="auto"/>
        <w:ind w:left="18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славный </w:t>
      </w: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день – День матери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Ребёнок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«День матери»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- </w:t>
      </w: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праздник особый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Отметим его в ноябре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Зимы ожидает природа,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слякоть ещё на дворе.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Но мы дорогим нашим мамам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Подарим веселье сердец!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Тепла и улыбок желаем,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Огромный вам детский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Привет!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Ребенок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здесь сегодня собрались,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Чтобы поздравить мам,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Большого счастья и здоровья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от души желаем вам!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Вместе хором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мамам любовь свою отдаем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Для них мы сегодня песню поем.</w:t>
      </w:r>
    </w:p>
    <w:p w:rsidR="00A61A7C" w:rsidRDefault="00A61A7C" w:rsidP="00A82C37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61A7C" w:rsidRDefault="00A61A7C" w:rsidP="00A82C37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Песня про маму</w:t>
      </w:r>
    </w:p>
    <w:p w:rsidR="00A61A7C" w:rsidRPr="00A82C37" w:rsidRDefault="00A61A7C" w:rsidP="00A82C37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СКАЗКА О ГЛУПОМ МЫШОНКЕ</w:t>
      </w:r>
    </w:p>
    <w:p w:rsidR="00A61A7C" w:rsidRPr="00AD6966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В 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сказке в роли мышки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, курочки, жабы, свинки, кошки, уточки были наши мамы.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долго думали, решали, что бы маме подарить,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Ведь подарок, полагали, самым лучшим должен быть!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РЕБ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Давайте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сказку им покажем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А в ней споем и даже спляшем!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Тогда, ребята, не теряйтесь, скорей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 героев превращайтесь!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/Звучит запись песни 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 мире много сказок»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, дети под музыку надевают элементы костюмов 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сказочных персонажей/</w:t>
      </w:r>
    </w:p>
    <w:p w:rsidR="00A61A7C" w:rsidRPr="00AD6966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Одну простую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сказку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,</w:t>
      </w:r>
    </w:p>
    <w:p w:rsidR="00A61A7C" w:rsidRPr="00AD6966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  А может и не сказку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В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ам, дорогие мамы,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Х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отим мы показать</w:t>
      </w:r>
    </w:p>
    <w:p w:rsidR="00A61A7C" w:rsidRPr="00AD6966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Вас,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сказкой мы поздравим</w:t>
      </w:r>
      <w:r w:rsidRPr="00AD696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Концерт мы вам представим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 же все слушать,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будем начинать.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(Выходит мышка-мать)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МЫШКА-МАМА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D696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хватит играть, пора спать.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Ложись в кроватку, буду песню напевать.</w:t>
      </w:r>
    </w:p>
    <w:p w:rsidR="00A61A7C" w:rsidRPr="00AD6966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(Мышка ведет 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Мышонка к кроватке</w:t>
      </w:r>
      <w:r w:rsidRPr="00AD6966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, укладывает его, садится рядом, поет колыбельную.)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        </w:t>
      </w:r>
    </w:p>
    <w:p w:rsidR="00A61A7C" w:rsidRPr="00AD6966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                       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Колыбельная </w:t>
      </w:r>
      <w:r w:rsidRPr="00AD6966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«Спи моя радость усни»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Не хочу я спать, не буду! Светят звезды отовсюду!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сомкнуть мне глаз опять! Я — большой, зачем мне спать?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Спи,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D696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замолчи, дам тебе я хлебной корки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огарочек свечи!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Я любимый </w:t>
      </w:r>
      <w:r w:rsidRPr="00AD696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твой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D6966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(Мама кивает головой.)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Голосок твой слишком тонок. 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Лучше, мама, не пищи, ты мне няньку поищи!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AD6966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Ладно, </w:t>
      </w:r>
      <w:r w:rsidRPr="00AD6966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глупенький мышонок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г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олосок ему мой тонок!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Ладно уж, иду искать — няньку в гости приглашать.</w:t>
      </w:r>
    </w:p>
    <w:p w:rsidR="00A61A7C" w:rsidRPr="006C7FDE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(Мышка обходит зал; появляются утята и мама Утка)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 УТЕНОК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веселые утята дружим с малыми ребятами.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Буде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м с ними танцевать, будем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мам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всех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поздравлять.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2 УТЕНОК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6C7FDE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День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сегодня необычный – хорошо у нас в саду!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Дружно мы станцуем 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танец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 нашем </w:t>
      </w:r>
      <w:r w:rsidRPr="006C7FDE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праздничном кругу</w:t>
      </w:r>
      <w:r w:rsidRPr="006C7FDE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61A7C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ТАНЕЦ утят</w:t>
      </w:r>
    </w:p>
    <w:p w:rsidR="00A61A7C" w:rsidRPr="006C7FDE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У вас славные малютки,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дорогая тетя Утка,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пришла вас к нам позвать — нашу детку покачать.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УТКА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 помочь — так не годится!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Надо нам поторопиться — солнце уж совсем садится!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(Утка и Мышка идут в норку.)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УТКА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 теряя ни минутки, кря, кря, кря, усни, малютка.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После дождичка в саду червяка тебе найду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Нет, твой голос не хорош, очень тихо ты поешь!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УТКА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Ты что, в садик не ходил?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Ходил.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УТКА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никто не объяснил? Когда спать детей кладут — песни тихие поют!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Колыбельной называют, это все, конечно, знают.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Не хочу я спать, не буду! Светят звезды отовсюду!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сомкнуть мне глаз опять! Я — большой, зачем мне спать?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УТКА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Дорогая Мышка-мать, надо Свинку в няньки звать.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Она тихо петь старается, но у нее не получается.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(уходит)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Подбежала Мышка мать Тетю свинку в няньки звать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Эй, подруга, тетя Свинка! Ты сегодня как </w:t>
      </w:r>
      <w:r w:rsidRPr="00A82C37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картинка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Чистая блестит щетинка, супермодные ботинки!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СВИНКА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Хрю! Иду с концерта я — слушала там Соловья!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Пригласила его в среду, прилетит, </w:t>
      </w:r>
      <w:r w:rsidRPr="006C7FDE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сказал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к обеду.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Песню новую</w:t>
      </w:r>
      <w:r w:rsidRPr="006C7FDE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хрю, хрю, соловью я подарю.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ои детки хрюки-хрюки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Любят звонко в ложки стукать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Стучат весь </w:t>
      </w:r>
      <w:r w:rsidRPr="006C7FDE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день и до зари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Поросята-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ложкари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Будут нам помогать</w:t>
      </w:r>
    </w:p>
    <w:p w:rsidR="00A61A7C" w:rsidRPr="00F16537" w:rsidRDefault="00A61A7C" w:rsidP="00F165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 ложках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весело играть</w:t>
      </w:r>
    </w:p>
    <w:p w:rsidR="00A61A7C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Оркестр</w:t>
      </w:r>
    </w:p>
    <w:p w:rsidR="00A61A7C" w:rsidRPr="006C7FDE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Тетя Свинка, дорогая, к себе в гости приглашаю.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Приходи к нам, тетя Свинка, нашу детку покачать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СВИНКА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Нет, бывает же такое! У меня детишек — трое!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зову же я, Свинья, детям в няньки Соловья?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 ладно уж, пойду.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(идут в норку)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СВИНКА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Спи, </w:t>
      </w:r>
      <w:r w:rsidRPr="006C7FDE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хрю, хрю, хрю! Две морковки подарю.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Две картошки да свеколку. И капусту — на засолку.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Целый овощной букет!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Не хочу я спать, не буду! Светят звезды отовсюду!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сомкнуть мне глаз опять! Я — большой, зачем мне спать?</w:t>
      </w:r>
    </w:p>
    <w:p w:rsidR="00A61A7C" w:rsidRPr="006C7FDE" w:rsidRDefault="00A61A7C" w:rsidP="006C7FDE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Свинка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Хрю-хрю-хрю какой капризный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</w:t>
      </w:r>
      <w:r w:rsidRPr="006C7FDE">
        <w:rPr>
          <w:rFonts w:ascii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(уходит напевая</w:t>
      </w:r>
      <w:r w:rsidRPr="006C7FDE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: </w:t>
      </w:r>
      <w:r w:rsidRPr="006C7FDE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«хрю, хрю»</w:t>
      </w:r>
      <w:r w:rsidRPr="006C7FDE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)</w:t>
      </w:r>
    </w:p>
    <w:p w:rsidR="00A61A7C" w:rsidRPr="00A82C37" w:rsidRDefault="00A61A7C" w:rsidP="006C7FDE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Я,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пожалуй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побегу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 лягушку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приглашу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A61A7C" w:rsidRPr="006C7FDE" w:rsidRDefault="00A61A7C" w:rsidP="006C7FDE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Выходит бабушка лягушк</w:t>
      </w:r>
      <w:r w:rsidRPr="006C7FDE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а и лягушата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Лягушка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З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дравствуйте, соседка мышка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Вот мои ребята!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Любят весело играть,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И все вместе танцевать!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</w:t>
      </w:r>
      <w:r w:rsidRPr="006505D9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Исполняется «Танец лягушат»</w:t>
      </w:r>
    </w:p>
    <w:p w:rsidR="00A61A7C" w:rsidRPr="006505D9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61A7C" w:rsidRPr="006505D9" w:rsidRDefault="00A61A7C" w:rsidP="006505D9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505D9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6505D9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Какие славные ребята у</w:t>
      </w:r>
      <w:r w:rsidRPr="006505D9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вас детишки лягушата!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пришла вас к нам позвать — нашу детку покачать.</w:t>
      </w:r>
    </w:p>
    <w:p w:rsidR="00A61A7C" w:rsidRPr="006505D9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6505D9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Идут в норку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Лягушка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Нет, не надо, детка плакать! Слушай, буду песню квакать.</w:t>
      </w:r>
      <w:r w:rsidRPr="006505D9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(Поет.)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Завтра утречком, с утра,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дам тебе я комара.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Баю-баюшки, ква, ква. ква-ква-ква да ква-ква-ква.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на завтрак по утрам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6505D9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Ловлю мошек</w:t>
      </w:r>
      <w:r w:rsidRPr="006505D9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ням-ням-ням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мои ребята,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славные лягушата</w:t>
      </w:r>
    </w:p>
    <w:p w:rsidR="00A61A7C" w:rsidRPr="00A82C37" w:rsidRDefault="00A61A7C" w:rsidP="006505D9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Ловят мошек на скаку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купаются в пруду.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Не хочу я спать, не буду! Светят звезды отовсюду!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сомкнуть мне глаз опять! Я — большой, зачем мне спать?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Лягушка</w:t>
      </w:r>
      <w:r w:rsidRPr="006C7FDE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Так! Все! Хватит! Мне пора. Завтра будет дождь с утра,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Будет много комаров. До свиданья, будь здоров.</w:t>
      </w:r>
    </w:p>
    <w:p w:rsidR="00A61A7C" w:rsidRDefault="00A61A7C" w:rsidP="006505D9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(Кладет руку себе на лоб.)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Поднялась температура, </w:t>
      </w:r>
    </w:p>
    <w:p w:rsidR="00A61A7C" w:rsidRPr="00A82C37" w:rsidRDefault="00A61A7C" w:rsidP="006505D9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(Уходит.)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Надо выпить мне микстуру.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(Мышонок плачет.)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 за горе, за дитя! Вот отшлепать бы тебя.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Шлепать — это не этично и не педаго-го-гично.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Что же делать? Как тут быть? 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ого в няньки пригласить?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ж тут думать и гадать?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Надо курицу позвать!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Идет к курице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Клуша, милая соседка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Ах, не спит мой </w:t>
      </w:r>
      <w:r w:rsidRPr="00213B4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глупый детка</w:t>
      </w:r>
      <w:r w:rsidRPr="00213B4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мне делать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 пойму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Может, ты споешь ему?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Курица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о-ко-ко! Ко-ко-ко!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Мне сейчас так нелегко.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Тороплюсь испечь пирог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Чтоб готов был точно в срок.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Ну, где ж мои цыплятки,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Желторотые ребятки.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ленитесь, выходите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Печь пирог мне помогите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Ну-ка, быстро все за дело,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Чтоб работа закипела.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Масло молоко несите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Веселей, не упадите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Дети и цыплята встают в круг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</w:p>
    <w:p w:rsidR="00A61A7C" w:rsidRPr="00F16537" w:rsidRDefault="00A61A7C" w:rsidP="00F16537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Песня «П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ирог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для мамы»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213B4B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Цыплята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О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бойди хоть целый свет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Лучше нашей мамы нет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какой пирог огромный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Испекла нам на обед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Курица показывает пирог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садятся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Курица и мышка идут в норку</w:t>
      </w:r>
    </w:p>
    <w:p w:rsidR="00A61A7C" w:rsidRPr="00213B4B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Курица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Куд-куда! Не бойся, детка!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            Забирайся под крыло</w:t>
      </w:r>
      <w:r w:rsidRPr="00213B4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Там и тихо и тепло.</w:t>
      </w:r>
    </w:p>
    <w:p w:rsidR="00A61A7C" w:rsidRPr="00A82C37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Нет твой голос нехорош,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Эдак, вовсе не уснёшь!</w:t>
      </w:r>
    </w:p>
    <w:p w:rsidR="00A61A7C" w:rsidRPr="00213B4B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Курица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Какой балованный ребёнок!</w:t>
      </w:r>
    </w:p>
    <w:p w:rsidR="00A61A7C" w:rsidRPr="00F16537" w:rsidRDefault="00A61A7C" w:rsidP="00F165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Уходит</w:t>
      </w:r>
    </w:p>
    <w:p w:rsidR="00A61A7C" w:rsidRPr="00213B4B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Вот капризное дитя, столько нянек для тебя,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 тебе все мало, мало. Как же я с тобой устала!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Больше нет уж на примете тебе няньки в целом свете.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 я норки обошла, в стойле и в хлеву была.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(раздается стук, звучит музыка, с песней заходит кошка)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Вы меня что, не ожидали? Объявление в газету давали?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(Мышки отрицательно качают головой.)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Не может быть, что не давали, я только что его читала.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Вот</w:t>
      </w:r>
      <w:r w:rsidRPr="00213B4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«Требуется гувернантка — Образованная иностранка!»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Вы что молчите, а, мамаш? Вот, смотрите, адрес </w:t>
      </w:r>
      <w:r w:rsidRPr="00A82C37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ваш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(Показывает газету Мышке, они вместе читают.)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КОШКА И МЫШКА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«Улица Луговая, Норка вторая»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Мы ничего не давали и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никуда не писали.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Ну, что же, я тогда ухожу, р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аз в няньки мы вам не подхожу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Нет, постойте, няньку мы вообще-то искали,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Извините, что вас не узнали.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Тогда, мамаша, пока уйдите, н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орку мне освободите.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Это в ваших интересах — Для педагогического процесса.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(Мышка уходит. Кошка ставит </w:t>
      </w: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Мышонка на ноги</w:t>
      </w: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, отходят в сторону, разглядывает.)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КОШКА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Мяу! Здравствуй, мой </w:t>
      </w:r>
      <w:r w:rsidRPr="00213B4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Кошка: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Мяу, мяу я тетя Кошка, мяу-мяу, спи мой крошка!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Тебя надо покачать, мяу-мяу, надо спать!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Голосок твой так хорош! Очень сладко ты поешь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Кошка: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Ты меня не бойся, крошка, я воспитанная кошка.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не тороплюсь совсем. Я тебя не сразу съем!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Поиграем час-другой в </w:t>
      </w:r>
      <w:r w:rsidRPr="00A82C37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«кошки-мышки»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дорогой!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Мама не велела в игры мне играть!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Кошка: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Ну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а мне какое дело, что она тебе велела?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Поиграй со мной, мой свет, а потом ты – мой обед!</w:t>
      </w:r>
    </w:p>
    <w:p w:rsidR="00A61A7C" w:rsidRPr="00213B4B" w:rsidRDefault="00A61A7C" w:rsidP="00213B4B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Достает вилку и ложку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213B4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Ну</w:t>
      </w:r>
      <w:r w:rsidRPr="00213B4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тогда сыграем в жмурки,</w:t>
      </w:r>
    </w:p>
    <w:p w:rsidR="00A61A7C" w:rsidRPr="00A82C37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Завяжи глаза платком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и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лови меня потом.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Эй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ребята помогайте в жмурки с нами вы сыграйте</w:t>
      </w:r>
    </w:p>
    <w:p w:rsidR="00A61A7C" w:rsidRPr="00A82C37" w:rsidRDefault="00A61A7C" w:rsidP="00213B4B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Мы обманем кошку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 о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бхитрим ее немножко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1,2,3,4,5 будем в жмурки с мамами играть</w:t>
      </w:r>
    </w:p>
    <w:p w:rsidR="00A61A7C" w:rsidRPr="00213B4B" w:rsidRDefault="00A61A7C" w:rsidP="00213B4B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Кошка и мамы играют в жмурки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ИГРА </w:t>
      </w:r>
      <w:r w:rsidRPr="00213B4B">
        <w:rPr>
          <w:rFonts w:ascii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«ЖМУРКИ С МАМАМИ»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(несколько мам с завязанными глазами ловят детей, чужого отпускают, своего обнимают)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Дети в конце игры прогоняют 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кошку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Кошка,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кошка уходи</w:t>
      </w:r>
    </w:p>
    <w:p w:rsidR="00A61A7C" w:rsidRPr="00213B4B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 </w:t>
      </w:r>
      <w:r w:rsidRPr="00213B4B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мышонка отпусти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213B4B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Х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очу я спасибо </w:t>
      </w: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сказать вам друзья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За то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что сыночка спасти вы сумели</w:t>
      </w:r>
    </w:p>
    <w:p w:rsidR="00A61A7C" w:rsidRPr="00A82C37" w:rsidRDefault="00A61A7C" w:rsidP="000C4D15">
      <w:pPr>
        <w:spacing w:after="0" w:line="240" w:lineRule="auto"/>
        <w:ind w:left="54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Спасибо, спасибо, ребята всем вам</w:t>
      </w:r>
    </w:p>
    <w:p w:rsidR="00A61A7C" w:rsidRPr="00A82C37" w:rsidRDefault="00A61A7C" w:rsidP="000C4D15">
      <w:pPr>
        <w:spacing w:after="0" w:line="240" w:lineRule="auto"/>
        <w:ind w:left="54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Л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юбите и слушайтесь вы своих мам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Мама, мамочка прости!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МЫШКА</w:t>
      </w: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Ладно, ты уж не грусти!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МЫШОНОК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 Теперь тебя всегда я буду </w:t>
      </w:r>
      <w:r w:rsidRPr="00A82C37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слушать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И спать ложиться вовремя и кушать.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Я понял, это не секрет,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Что лучше мамы няньки нет!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Ребята, выходите веселей,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Давайте мамам скажем </w:t>
      </w:r>
      <w:r w:rsidRPr="00A82C37"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поскорей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A61A7C" w:rsidRPr="000C4D15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</w:pPr>
      <w:r w:rsidRPr="000C4D15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(Все участники </w:t>
      </w:r>
      <w:r w:rsidRPr="000C4D15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сказки подходят к Мышонку и Мышке</w:t>
      </w:r>
      <w:r w:rsidRPr="000C4D15">
        <w:rPr>
          <w:rFonts w:ascii="Times New Roman" w:hAnsi="Times New Roman" w:cs="Times New Roman"/>
          <w:i/>
          <w:iCs/>
          <w:color w:val="111111"/>
          <w:sz w:val="28"/>
          <w:szCs w:val="28"/>
          <w:lang w:eastAsia="ru-RU"/>
        </w:rPr>
        <w:t>, образуют полукруг.)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A61A7C" w:rsidRPr="00A82C37" w:rsidRDefault="00A61A7C" w:rsidP="000C4D15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ВСЕ ДЕТИ</w:t>
      </w: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Мамочка любимая,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с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амая красивая,</w:t>
      </w:r>
    </w:p>
    <w:p w:rsidR="00A61A7C" w:rsidRPr="00A82C37" w:rsidRDefault="00A61A7C" w:rsidP="000C4D15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    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Добрая и милая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- я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люблю тебя!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Вед</w:t>
      </w: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0C4D15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Праздник наш мы завершаем</w:t>
      </w:r>
    </w:p>
    <w:p w:rsidR="00A61A7C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 xml:space="preserve">         </w:t>
      </w:r>
      <w:r w:rsidRPr="00A82C37"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Всех мам на танец приглашаем</w:t>
      </w:r>
      <w:r>
        <w:rPr>
          <w:rFonts w:ascii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A61A7C" w:rsidRPr="00A82C37" w:rsidRDefault="00A61A7C" w:rsidP="00A82C37">
      <w:pPr>
        <w:spacing w:after="0" w:line="240" w:lineRule="auto"/>
        <w:ind w:left="-1080" w:firstLine="360"/>
        <w:rPr>
          <w:rFonts w:ascii="Times New Roman" w:hAnsi="Times New Roman" w:cs="Times New Roman"/>
          <w:color w:val="111111"/>
          <w:sz w:val="28"/>
          <w:szCs w:val="28"/>
          <w:lang w:eastAsia="ru-RU"/>
        </w:rPr>
      </w:pPr>
    </w:p>
    <w:p w:rsidR="00A61A7C" w:rsidRPr="000C4D15" w:rsidRDefault="00A61A7C" w:rsidP="000C4D15">
      <w:pPr>
        <w:spacing w:after="0" w:line="240" w:lineRule="auto"/>
        <w:ind w:left="-1080" w:firstLine="360"/>
        <w:jc w:val="center"/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C4D15">
        <w:rPr>
          <w:rFonts w:ascii="Times New Roman" w:hAnsi="Times New Roman" w:cs="Times New Roman"/>
          <w:b/>
          <w:bCs/>
          <w:color w:val="111111"/>
          <w:sz w:val="28"/>
          <w:szCs w:val="28"/>
          <w:lang w:eastAsia="ru-RU"/>
        </w:rPr>
        <w:t>ТАНЕЦ С МАМАМИ</w:t>
      </w:r>
    </w:p>
    <w:p w:rsidR="00A61A7C" w:rsidRDefault="00A61A7C" w:rsidP="00A82C37">
      <w:pPr>
        <w:pStyle w:val="c19"/>
        <w:shd w:val="clear" w:color="auto" w:fill="FFFFFF"/>
        <w:spacing w:before="0" w:beforeAutospacing="0" w:after="0" w:afterAutospacing="0"/>
        <w:ind w:left="-1080" w:firstLine="360"/>
        <w:jc w:val="center"/>
        <w:rPr>
          <w:rStyle w:val="c2"/>
          <w:b/>
          <w:bCs/>
          <w:color w:val="111111"/>
          <w:sz w:val="28"/>
          <w:szCs w:val="28"/>
        </w:rPr>
      </w:pPr>
    </w:p>
    <w:p w:rsidR="00A61A7C" w:rsidRPr="00A82C37" w:rsidRDefault="00A61A7C" w:rsidP="00A82C37">
      <w:pPr>
        <w:spacing w:after="0" w:line="240" w:lineRule="auto"/>
        <w:ind w:left="-108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1A7C" w:rsidRPr="00A82C37" w:rsidSect="00AD6966">
      <w:pgSz w:w="11906" w:h="16838"/>
      <w:pgMar w:top="540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7C6"/>
    <w:rsid w:val="000C4D15"/>
    <w:rsid w:val="001A3B3B"/>
    <w:rsid w:val="00213B4B"/>
    <w:rsid w:val="002936EF"/>
    <w:rsid w:val="002B4480"/>
    <w:rsid w:val="006505D9"/>
    <w:rsid w:val="006C7FDE"/>
    <w:rsid w:val="00744F94"/>
    <w:rsid w:val="009664B7"/>
    <w:rsid w:val="00A61A7C"/>
    <w:rsid w:val="00A82C37"/>
    <w:rsid w:val="00AD6966"/>
    <w:rsid w:val="00C747C6"/>
    <w:rsid w:val="00EA469E"/>
    <w:rsid w:val="00F03763"/>
    <w:rsid w:val="00F16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69E"/>
    <w:pPr>
      <w:spacing w:after="160" w:line="259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744F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44F94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44F9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744F94"/>
    <w:rPr>
      <w:rFonts w:ascii="Calibri Light" w:hAnsi="Calibri Light" w:cs="Calibri Light"/>
      <w:color w:val="2E74B5"/>
      <w:sz w:val="26"/>
      <w:szCs w:val="26"/>
    </w:rPr>
  </w:style>
  <w:style w:type="paragraph" w:customStyle="1" w:styleId="headline">
    <w:name w:val="headline"/>
    <w:basedOn w:val="Normal"/>
    <w:uiPriority w:val="99"/>
    <w:rsid w:val="0074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rsid w:val="0074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744F94"/>
    <w:rPr>
      <w:b/>
      <w:bCs/>
    </w:rPr>
  </w:style>
  <w:style w:type="paragraph" w:customStyle="1" w:styleId="c19">
    <w:name w:val="c19"/>
    <w:basedOn w:val="Normal"/>
    <w:uiPriority w:val="99"/>
    <w:rsid w:val="0074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DefaultParagraphFont"/>
    <w:uiPriority w:val="99"/>
    <w:rsid w:val="00744F94"/>
  </w:style>
  <w:style w:type="character" w:customStyle="1" w:styleId="c4">
    <w:name w:val="c4"/>
    <w:basedOn w:val="DefaultParagraphFont"/>
    <w:uiPriority w:val="99"/>
    <w:rsid w:val="00744F94"/>
  </w:style>
  <w:style w:type="paragraph" w:customStyle="1" w:styleId="c3">
    <w:name w:val="c3"/>
    <w:basedOn w:val="Normal"/>
    <w:uiPriority w:val="99"/>
    <w:rsid w:val="0074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DefaultParagraphFont"/>
    <w:uiPriority w:val="99"/>
    <w:rsid w:val="00744F94"/>
  </w:style>
  <w:style w:type="character" w:customStyle="1" w:styleId="c1">
    <w:name w:val="c1"/>
    <w:basedOn w:val="DefaultParagraphFont"/>
    <w:uiPriority w:val="99"/>
    <w:rsid w:val="00744F94"/>
  </w:style>
  <w:style w:type="character" w:customStyle="1" w:styleId="c0">
    <w:name w:val="c0"/>
    <w:basedOn w:val="DefaultParagraphFont"/>
    <w:uiPriority w:val="99"/>
    <w:rsid w:val="00744F94"/>
  </w:style>
  <w:style w:type="character" w:customStyle="1" w:styleId="c5">
    <w:name w:val="c5"/>
    <w:basedOn w:val="DefaultParagraphFont"/>
    <w:uiPriority w:val="99"/>
    <w:rsid w:val="00744F94"/>
  </w:style>
  <w:style w:type="character" w:customStyle="1" w:styleId="c13">
    <w:name w:val="c13"/>
    <w:basedOn w:val="DefaultParagraphFont"/>
    <w:uiPriority w:val="99"/>
    <w:rsid w:val="00744F94"/>
  </w:style>
  <w:style w:type="character" w:customStyle="1" w:styleId="c8">
    <w:name w:val="c8"/>
    <w:basedOn w:val="DefaultParagraphFont"/>
    <w:uiPriority w:val="99"/>
    <w:rsid w:val="00744F94"/>
  </w:style>
  <w:style w:type="paragraph" w:customStyle="1" w:styleId="c11">
    <w:name w:val="c11"/>
    <w:basedOn w:val="Normal"/>
    <w:uiPriority w:val="99"/>
    <w:rsid w:val="00744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DefaultParagraphFont"/>
    <w:uiPriority w:val="99"/>
    <w:rsid w:val="00744F94"/>
  </w:style>
  <w:style w:type="character" w:customStyle="1" w:styleId="c12">
    <w:name w:val="c12"/>
    <w:basedOn w:val="DefaultParagraphFont"/>
    <w:uiPriority w:val="99"/>
    <w:rsid w:val="00744F94"/>
  </w:style>
  <w:style w:type="character" w:styleId="Hyperlink">
    <w:name w:val="Hyperlink"/>
    <w:basedOn w:val="DefaultParagraphFont"/>
    <w:uiPriority w:val="99"/>
    <w:semiHidden/>
    <w:rsid w:val="00744F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609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96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0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0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09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36097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0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60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0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65</TotalTime>
  <Pages>6</Pages>
  <Words>1465</Words>
  <Characters>8351</Characters>
  <Application>Microsoft Office Outlook</Application>
  <DocSecurity>0</DocSecurity>
  <Lines>0</Lines>
  <Paragraphs>0</Paragraphs>
  <ScaleCrop>false</ScaleCrop>
  <Company>Детский сад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tatyana.kotova144@mail.ru</dc:creator>
  <cp:keywords/>
  <dc:description/>
  <cp:lastModifiedBy>Росинка</cp:lastModifiedBy>
  <cp:revision>4</cp:revision>
  <cp:lastPrinted>2019-11-19T06:23:00Z</cp:lastPrinted>
  <dcterms:created xsi:type="dcterms:W3CDTF">2019-10-23T10:38:00Z</dcterms:created>
  <dcterms:modified xsi:type="dcterms:W3CDTF">2019-11-19T06:24:00Z</dcterms:modified>
</cp:coreProperties>
</file>