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6E91" w:rsidRPr="00A522E6" w:rsidRDefault="00416E91" w:rsidP="00A522E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Конспект мероприятия О</w:t>
      </w:r>
      <w:r w:rsidRPr="00A522E6">
        <w:rPr>
          <w:rFonts w:ascii="Times New Roman" w:hAnsi="Times New Roman"/>
          <w:b/>
          <w:sz w:val="28"/>
          <w:szCs w:val="28"/>
        </w:rPr>
        <w:t>ОД</w:t>
      </w:r>
    </w:p>
    <w:p w:rsidR="00416E91" w:rsidRPr="00A522E6" w:rsidRDefault="00416E91" w:rsidP="00A522E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522E6">
        <w:rPr>
          <w:rFonts w:ascii="Times New Roman" w:hAnsi="Times New Roman"/>
          <w:b/>
          <w:sz w:val="28"/>
          <w:szCs w:val="28"/>
        </w:rPr>
        <w:t>по художественно-эстетическому развитию</w:t>
      </w:r>
    </w:p>
    <w:p w:rsidR="00416E91" w:rsidRPr="00A522E6" w:rsidRDefault="00416E91" w:rsidP="00A522E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522E6">
        <w:rPr>
          <w:rFonts w:ascii="Times New Roman" w:hAnsi="Times New Roman"/>
          <w:b/>
          <w:sz w:val="28"/>
          <w:szCs w:val="28"/>
        </w:rPr>
        <w:t>в старшей группе.</w:t>
      </w:r>
    </w:p>
    <w:p w:rsidR="00416E91" w:rsidRPr="00A522E6" w:rsidRDefault="00416E91" w:rsidP="00A522E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16E91" w:rsidRDefault="00416E91" w:rsidP="00A522E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522E6">
        <w:rPr>
          <w:rFonts w:ascii="Times New Roman" w:hAnsi="Times New Roman"/>
          <w:b/>
          <w:sz w:val="28"/>
          <w:szCs w:val="28"/>
        </w:rPr>
        <w:t>Рисование на тему "Золотая осень"</w:t>
      </w:r>
    </w:p>
    <w:p w:rsidR="00416E91" w:rsidRDefault="00416E91" w:rsidP="00A522E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16E91" w:rsidRDefault="00416E91" w:rsidP="00A522E6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A522E6">
        <w:rPr>
          <w:rFonts w:ascii="Times New Roman" w:hAnsi="Times New Roman"/>
          <w:b/>
          <w:i/>
          <w:sz w:val="28"/>
          <w:szCs w:val="28"/>
        </w:rPr>
        <w:t>Цель:</w:t>
      </w:r>
    </w:p>
    <w:p w:rsidR="00416E91" w:rsidRPr="00FC4260" w:rsidRDefault="00416E91" w:rsidP="00A522E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C426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Учить детей видеть красоту природы через средства изобразительной деятельности, продолжать развивать способность к образному восприятию красоты природы и её передаче с помощью цвета, формы, композиции.</w:t>
      </w:r>
    </w:p>
    <w:p w:rsidR="00416E91" w:rsidRDefault="00416E91" w:rsidP="00A522E6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A522E6">
        <w:rPr>
          <w:rFonts w:ascii="Times New Roman" w:hAnsi="Times New Roman"/>
          <w:b/>
          <w:i/>
          <w:sz w:val="28"/>
          <w:szCs w:val="28"/>
        </w:rPr>
        <w:t>Задачи:</w:t>
      </w:r>
    </w:p>
    <w:p w:rsidR="00416E91" w:rsidRDefault="00416E91" w:rsidP="002C743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продолжать учить рисовать деревья, закрашивать детали рисунка, не выходя за контур;</w:t>
      </w:r>
    </w:p>
    <w:p w:rsidR="00416E91" w:rsidRDefault="00416E91" w:rsidP="002C743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развивать воображение, цветовосприятие, моторику рук;</w:t>
      </w:r>
    </w:p>
    <w:p w:rsidR="00416E91" w:rsidRDefault="00416E91" w:rsidP="002C743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воспитывать эстетическое восприятие, аккуратность при выполнении рисунка.</w:t>
      </w:r>
    </w:p>
    <w:p w:rsidR="00416E91" w:rsidRPr="002C7437" w:rsidRDefault="00416E91" w:rsidP="003C0CB8">
      <w:pPr>
        <w:pStyle w:val="ListParagraph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16E91" w:rsidRDefault="00416E91" w:rsidP="00A522E6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A522E6">
        <w:rPr>
          <w:rFonts w:ascii="Times New Roman" w:hAnsi="Times New Roman"/>
          <w:b/>
          <w:i/>
          <w:sz w:val="28"/>
          <w:szCs w:val="28"/>
        </w:rPr>
        <w:t>Предварительная работа:</w:t>
      </w:r>
    </w:p>
    <w:p w:rsidR="00416E91" w:rsidRDefault="00416E91" w:rsidP="00A522E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наблюдения за сезонными изменениями в природе;</w:t>
      </w:r>
    </w:p>
    <w:p w:rsidR="00416E91" w:rsidRDefault="00416E91" w:rsidP="00A522E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рассматривание картины И. Левитана "Золотая осень", иллюстраций с изображением осенней природы;</w:t>
      </w:r>
    </w:p>
    <w:p w:rsidR="00416E91" w:rsidRDefault="00416E91" w:rsidP="00A522E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чтение рассказа И. Соколова-Микитова "Осень в лесу", стихов об осени, загадывание загадок.</w:t>
      </w:r>
    </w:p>
    <w:p w:rsidR="00416E91" w:rsidRPr="003C0CB8" w:rsidRDefault="00416E91" w:rsidP="00A522E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16E91" w:rsidRDefault="00416E91" w:rsidP="00A522E6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A522E6">
        <w:rPr>
          <w:rFonts w:ascii="Times New Roman" w:hAnsi="Times New Roman"/>
          <w:b/>
          <w:i/>
          <w:sz w:val="28"/>
          <w:szCs w:val="28"/>
        </w:rPr>
        <w:t>Оборудование:</w:t>
      </w:r>
    </w:p>
    <w:p w:rsidR="00416E91" w:rsidRDefault="00416E91" w:rsidP="00A522E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цветные карандаши, фломастеры, листы  формата А-4 для каждого воспитанника.</w:t>
      </w:r>
    </w:p>
    <w:p w:rsidR="00416E91" w:rsidRPr="003C0CB8" w:rsidRDefault="00416E91" w:rsidP="00A522E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16E91" w:rsidRDefault="00416E91" w:rsidP="00A522E6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A522E6">
        <w:rPr>
          <w:rFonts w:ascii="Times New Roman" w:hAnsi="Times New Roman"/>
          <w:b/>
          <w:i/>
          <w:sz w:val="28"/>
          <w:szCs w:val="28"/>
        </w:rPr>
        <w:t>Методы и приемы:</w:t>
      </w:r>
    </w:p>
    <w:p w:rsidR="00416E91" w:rsidRDefault="00416E91" w:rsidP="00A522E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создание проблемной ситуации, беседа, приемы активизации самостоятельного мышления детей, наглядный показ образца, демонстрация способов рисования, игровые упражнения, выполнение практической творческой работы (индивидуально).</w:t>
      </w:r>
    </w:p>
    <w:p w:rsidR="00416E91" w:rsidRPr="003C0CB8" w:rsidRDefault="00416E91" w:rsidP="00A522E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16E91" w:rsidRDefault="00416E91" w:rsidP="00A522E6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A522E6">
        <w:rPr>
          <w:rFonts w:ascii="Times New Roman" w:hAnsi="Times New Roman"/>
          <w:b/>
          <w:i/>
          <w:sz w:val="28"/>
          <w:szCs w:val="28"/>
        </w:rPr>
        <w:t>Формы деятельности воспитанников:</w:t>
      </w:r>
    </w:p>
    <w:p w:rsidR="00416E91" w:rsidRDefault="00416E91" w:rsidP="00A522E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игровая, коммуникативная, двигательная, продуктивная.</w:t>
      </w:r>
    </w:p>
    <w:p w:rsidR="00416E91" w:rsidRDefault="00416E91" w:rsidP="00A522E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16E91" w:rsidRDefault="00416E91" w:rsidP="00A522E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План мероприятия ООД:</w:t>
      </w:r>
    </w:p>
    <w:p w:rsidR="00416E91" w:rsidRDefault="00416E91" w:rsidP="00A522E6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1. Вводная часть (2 мин.)</w:t>
      </w:r>
    </w:p>
    <w:p w:rsidR="00416E91" w:rsidRDefault="00416E91" w:rsidP="00A522E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психологический настрой</w:t>
      </w:r>
    </w:p>
    <w:p w:rsidR="00416E91" w:rsidRDefault="00416E91" w:rsidP="00A522E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создание проблемной ситуации</w:t>
      </w:r>
    </w:p>
    <w:p w:rsidR="00416E91" w:rsidRDefault="00416E91" w:rsidP="00A522E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создание мотива для деятельности  детей</w:t>
      </w:r>
    </w:p>
    <w:p w:rsidR="00416E91" w:rsidRDefault="00416E91" w:rsidP="00A522E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определение цели</w:t>
      </w:r>
    </w:p>
    <w:p w:rsidR="00416E91" w:rsidRPr="005F31B0" w:rsidRDefault="00416E91" w:rsidP="00A522E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16E91" w:rsidRDefault="00416E91" w:rsidP="00A522E6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2. Основная часть (20 мин.)</w:t>
      </w:r>
    </w:p>
    <w:p w:rsidR="00416E91" w:rsidRDefault="00416E91" w:rsidP="00A522E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восприятие усвоенного ранее</w:t>
      </w:r>
    </w:p>
    <w:p w:rsidR="00416E91" w:rsidRDefault="00416E91" w:rsidP="00A522E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динамические паузы</w:t>
      </w:r>
    </w:p>
    <w:p w:rsidR="00416E91" w:rsidRDefault="00416E91" w:rsidP="00A522E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практическая работа</w:t>
      </w:r>
    </w:p>
    <w:p w:rsidR="00416E91" w:rsidRPr="005F31B0" w:rsidRDefault="00416E91" w:rsidP="00A522E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16E91" w:rsidRDefault="00416E91" w:rsidP="00A522E6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3. Заключительная часть (3 мин.)</w:t>
      </w:r>
    </w:p>
    <w:p w:rsidR="00416E91" w:rsidRDefault="00416E91" w:rsidP="00A522E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самооценка детьми своей деятельности (рефлексия)</w:t>
      </w:r>
    </w:p>
    <w:p w:rsidR="00416E91" w:rsidRDefault="00416E91" w:rsidP="00A522E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подведение итогов </w:t>
      </w:r>
    </w:p>
    <w:p w:rsidR="00416E91" w:rsidRDefault="00416E91" w:rsidP="00A522E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16E91" w:rsidRDefault="00416E91" w:rsidP="00A522E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Длительность мероприятия ООД - 25 мин.</w:t>
      </w:r>
    </w:p>
    <w:p w:rsidR="00416E91" w:rsidRDefault="00416E91" w:rsidP="00A522E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416E91" w:rsidRDefault="00416E91" w:rsidP="00A522E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416E91" w:rsidRDefault="00416E91" w:rsidP="00A522E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416E91" w:rsidRDefault="00416E91" w:rsidP="00A522E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Ход мероприятия ООД:</w:t>
      </w:r>
    </w:p>
    <w:p w:rsidR="00416E91" w:rsidRDefault="00416E91" w:rsidP="00A522E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416E91" w:rsidRDefault="00416E91" w:rsidP="00A522E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 Вводная часть:</w:t>
      </w:r>
    </w:p>
    <w:p w:rsidR="00416E91" w:rsidRDefault="00416E91" w:rsidP="00A522E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416E91" w:rsidRDefault="00416E91" w:rsidP="00A522E6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Воспитатель:</w:t>
      </w:r>
    </w:p>
    <w:p w:rsidR="00416E91" w:rsidRDefault="00416E91" w:rsidP="00A522E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Ребята,  я прошу вас удобно расположиться за вашими столами и внимательно послушать меня. Сегодня почтальон принес в нашу группу письмо из волшебной страны Рисовандии, сейчас я его прочту для вас. "Здравствуйте, ребята! У нас произошли большие неприятности - в один миг куда-то пропали все цвета. Вокруг все серое и унылое, а ведь сейчас одно из самых прекрасных времен года - золотая осень.  Не знаем, что делать. Надеемся на вашу помощь." </w:t>
      </w:r>
    </w:p>
    <w:p w:rsidR="00416E91" w:rsidRPr="00380B90" w:rsidRDefault="00416E91" w:rsidP="00A522E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Ребята, мы можем помочь жителям Рисовандии?</w:t>
      </w:r>
    </w:p>
    <w:p w:rsidR="00416E91" w:rsidRDefault="00416E91" w:rsidP="00A522E6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Дети:</w:t>
      </w:r>
    </w:p>
    <w:p w:rsidR="00416E91" w:rsidRPr="00474FBD" w:rsidRDefault="00416E91" w:rsidP="00A522E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Да, можем.</w:t>
      </w:r>
    </w:p>
    <w:p w:rsidR="00416E91" w:rsidRDefault="00416E91" w:rsidP="005F31B0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Воспитатель:</w:t>
      </w:r>
    </w:p>
    <w:p w:rsidR="00416E91" w:rsidRPr="00474FBD" w:rsidRDefault="00416E91" w:rsidP="005F31B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А как? Что для этого нужно сделать?</w:t>
      </w:r>
    </w:p>
    <w:p w:rsidR="00416E91" w:rsidRDefault="00416E91" w:rsidP="005F31B0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Дети:</w:t>
      </w:r>
    </w:p>
    <w:p w:rsidR="00416E91" w:rsidRPr="00474FBD" w:rsidRDefault="00416E91" w:rsidP="005F31B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Надо нарисовать золотую осень.</w:t>
      </w:r>
    </w:p>
    <w:p w:rsidR="00416E91" w:rsidRDefault="00416E91" w:rsidP="005F31B0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Воспитатель:</w:t>
      </w:r>
    </w:p>
    <w:p w:rsidR="00416E91" w:rsidRDefault="00416E91" w:rsidP="005F31B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Правильно, ребята. Мы нарисуем золотую осень и отправим наши рисунки в волшебную страну.</w:t>
      </w:r>
    </w:p>
    <w:p w:rsidR="00416E91" w:rsidRDefault="00416E91" w:rsidP="005F31B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16E91" w:rsidRDefault="00416E91" w:rsidP="005F31B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474FBD">
        <w:rPr>
          <w:rFonts w:ascii="Times New Roman" w:hAnsi="Times New Roman"/>
          <w:b/>
          <w:sz w:val="28"/>
          <w:szCs w:val="28"/>
        </w:rPr>
        <w:t>2. Основная часть:</w:t>
      </w:r>
    </w:p>
    <w:p w:rsidR="00416E91" w:rsidRPr="00474FBD" w:rsidRDefault="00416E91" w:rsidP="005F31B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416E91" w:rsidRDefault="00416E91" w:rsidP="005F31B0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474FBD">
        <w:rPr>
          <w:rFonts w:ascii="Times New Roman" w:hAnsi="Times New Roman"/>
          <w:b/>
          <w:i/>
          <w:sz w:val="28"/>
          <w:szCs w:val="28"/>
        </w:rPr>
        <w:t>Воспитатель:</w:t>
      </w:r>
    </w:p>
    <w:p w:rsidR="00416E91" w:rsidRPr="00474FBD" w:rsidRDefault="00416E91" w:rsidP="005F31B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Ребята, мы с вами рассматривали картины и иллюстрации с осенними пейзажами. Почему осень называют "золотой"? </w:t>
      </w:r>
    </w:p>
    <w:p w:rsidR="00416E91" w:rsidRDefault="00416E91" w:rsidP="005F31B0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Дети:</w:t>
      </w:r>
    </w:p>
    <w:p w:rsidR="00416E91" w:rsidRPr="00FF54B2" w:rsidRDefault="00416E91" w:rsidP="005F31B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Листья на деревьях желтые, как будто золотые.</w:t>
      </w:r>
    </w:p>
    <w:p w:rsidR="00416E91" w:rsidRDefault="00416E91" w:rsidP="005F31B0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Воспитатель:</w:t>
      </w:r>
    </w:p>
    <w:p w:rsidR="00416E91" w:rsidRPr="00FF54B2" w:rsidRDefault="00416E91" w:rsidP="005F31B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А какие ещё цвета у осени? Вспомните, как описывают осень поэты и писатели.</w:t>
      </w:r>
    </w:p>
    <w:p w:rsidR="00416E91" w:rsidRDefault="00416E91" w:rsidP="005F31B0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Дети:</w:t>
      </w:r>
    </w:p>
    <w:p w:rsidR="00416E91" w:rsidRPr="00FF54B2" w:rsidRDefault="00416E91" w:rsidP="005F31B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Багряный, красный, пурпурный, охряный и т.п.</w:t>
      </w:r>
    </w:p>
    <w:p w:rsidR="00416E91" w:rsidRDefault="00416E91" w:rsidP="005F31B0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Воспитатель:</w:t>
      </w:r>
    </w:p>
    <w:p w:rsidR="00416E91" w:rsidRDefault="00416E91" w:rsidP="005F31B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Молодцы, вы внимательно слушали эти произведения и запомнили такие сложные слова. </w:t>
      </w:r>
    </w:p>
    <w:p w:rsidR="00416E91" w:rsidRPr="00FF54B2" w:rsidRDefault="00416E91" w:rsidP="005F31B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Ребята, а теперь я вас прошу вспомнить строение дерева? Расскажите, как мы рисуем деревья?</w:t>
      </w:r>
    </w:p>
    <w:p w:rsidR="00416E91" w:rsidRDefault="00416E91" w:rsidP="005F31B0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Дети:</w:t>
      </w:r>
    </w:p>
    <w:p w:rsidR="00416E91" w:rsidRDefault="00416E91" w:rsidP="005F31B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Ствол длинный, прямой. Рисуем его сверху вниз. Ветки вверху короткие и тонкие, а книзу - длинные, изогнутые, потолще.</w:t>
      </w:r>
    </w:p>
    <w:p w:rsidR="00416E91" w:rsidRDefault="00416E91" w:rsidP="009624E4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Воспитатель:</w:t>
      </w:r>
    </w:p>
    <w:p w:rsidR="00416E91" w:rsidRPr="009624E4" w:rsidRDefault="00416E91" w:rsidP="009624E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Осенью часто идет дождь, на земле лужи. Каким цветом вы изобразите лужу?</w:t>
      </w:r>
    </w:p>
    <w:p w:rsidR="00416E91" w:rsidRDefault="00416E91" w:rsidP="009624E4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Дети:</w:t>
      </w:r>
    </w:p>
    <w:p w:rsidR="00416E91" w:rsidRPr="009624E4" w:rsidRDefault="00416E91" w:rsidP="009624E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Синим, фиолетовым.</w:t>
      </w:r>
    </w:p>
    <w:p w:rsidR="00416E91" w:rsidRDefault="00416E91" w:rsidP="009624E4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Воспитатель:</w:t>
      </w:r>
    </w:p>
    <w:p w:rsidR="00416E91" w:rsidRPr="009624E4" w:rsidRDefault="00416E91" w:rsidP="009624E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А пожухлую травку?</w:t>
      </w:r>
    </w:p>
    <w:p w:rsidR="00416E91" w:rsidRDefault="00416E91" w:rsidP="009624E4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Дети:</w:t>
      </w:r>
    </w:p>
    <w:p w:rsidR="00416E91" w:rsidRDefault="00416E91" w:rsidP="005F31B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Желтым и коричневым.</w:t>
      </w:r>
    </w:p>
    <w:p w:rsidR="00416E91" w:rsidRDefault="00416E91" w:rsidP="009624E4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Воспитатель:</w:t>
      </w:r>
    </w:p>
    <w:p w:rsidR="00416E91" w:rsidRDefault="00416E91" w:rsidP="009624E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Ребята, давайте немного отдохнем, а затем вы приступите к работе.</w:t>
      </w:r>
    </w:p>
    <w:p w:rsidR="00416E91" w:rsidRDefault="00416E91" w:rsidP="009624E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Динамическая пауза "Листья":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777"/>
        <w:gridCol w:w="5777"/>
      </w:tblGrid>
      <w:tr w:rsidR="00416E91" w:rsidRPr="00DA48AD" w:rsidTr="00DA48AD">
        <w:tc>
          <w:tcPr>
            <w:tcW w:w="5777" w:type="dxa"/>
          </w:tcPr>
          <w:p w:rsidR="00416E91" w:rsidRPr="00DA48AD" w:rsidRDefault="00416E91" w:rsidP="00DA48AD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DA48AD">
              <w:rPr>
                <w:rFonts w:ascii="Times New Roman" w:hAnsi="Times New Roman"/>
                <w:i/>
                <w:sz w:val="28"/>
                <w:szCs w:val="28"/>
              </w:rPr>
              <w:t>Ветер северный подул</w:t>
            </w:r>
          </w:p>
          <w:p w:rsidR="00416E91" w:rsidRPr="00DA48AD" w:rsidRDefault="00416E91" w:rsidP="00DA48AD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DA48AD">
              <w:rPr>
                <w:rFonts w:ascii="Times New Roman" w:hAnsi="Times New Roman"/>
                <w:i/>
                <w:sz w:val="28"/>
                <w:szCs w:val="28"/>
              </w:rPr>
              <w:t>И с деревьев листья сдул.</w:t>
            </w:r>
          </w:p>
          <w:p w:rsidR="00416E91" w:rsidRPr="00DA48AD" w:rsidRDefault="00416E91" w:rsidP="00DA48AD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DA48AD">
              <w:rPr>
                <w:rFonts w:ascii="Times New Roman" w:hAnsi="Times New Roman"/>
                <w:i/>
                <w:sz w:val="28"/>
                <w:szCs w:val="28"/>
              </w:rPr>
              <w:t>Полетели, закружились</w:t>
            </w:r>
          </w:p>
          <w:p w:rsidR="00416E91" w:rsidRPr="00DA48AD" w:rsidRDefault="00416E91" w:rsidP="00DA48AD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DA48AD">
              <w:rPr>
                <w:rFonts w:ascii="Times New Roman" w:hAnsi="Times New Roman"/>
                <w:i/>
                <w:sz w:val="28"/>
                <w:szCs w:val="28"/>
              </w:rPr>
              <w:t>и на землю опустились.</w:t>
            </w:r>
          </w:p>
          <w:p w:rsidR="00416E91" w:rsidRPr="00DA48AD" w:rsidRDefault="00416E91" w:rsidP="00DA48AD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DA48AD">
              <w:rPr>
                <w:rFonts w:ascii="Times New Roman" w:hAnsi="Times New Roman"/>
                <w:i/>
                <w:sz w:val="28"/>
                <w:szCs w:val="28"/>
              </w:rPr>
              <w:t>Дождик стал по ним стучать</w:t>
            </w:r>
          </w:p>
          <w:p w:rsidR="00416E91" w:rsidRPr="00DA48AD" w:rsidRDefault="00416E91" w:rsidP="00DA48AD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DA48AD">
              <w:rPr>
                <w:rFonts w:ascii="Times New Roman" w:hAnsi="Times New Roman"/>
                <w:i/>
                <w:sz w:val="28"/>
                <w:szCs w:val="28"/>
              </w:rPr>
              <w:t>Кап-кап-кап,</w:t>
            </w:r>
          </w:p>
          <w:p w:rsidR="00416E91" w:rsidRPr="00DA48AD" w:rsidRDefault="00416E91" w:rsidP="00DA48AD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DA48AD">
              <w:rPr>
                <w:rFonts w:ascii="Times New Roman" w:hAnsi="Times New Roman"/>
                <w:i/>
                <w:sz w:val="28"/>
                <w:szCs w:val="28"/>
              </w:rPr>
              <w:t>Град по ним заколотил,</w:t>
            </w:r>
          </w:p>
          <w:p w:rsidR="00416E91" w:rsidRPr="00DA48AD" w:rsidRDefault="00416E91" w:rsidP="00DA48AD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DA48AD">
              <w:rPr>
                <w:rFonts w:ascii="Times New Roman" w:hAnsi="Times New Roman"/>
                <w:i/>
                <w:sz w:val="28"/>
                <w:szCs w:val="28"/>
              </w:rPr>
              <w:t>листья насквозь все пробил.</w:t>
            </w:r>
          </w:p>
          <w:p w:rsidR="00416E91" w:rsidRPr="00DA48AD" w:rsidRDefault="00416E91" w:rsidP="00DA48AD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DA48AD">
              <w:rPr>
                <w:rFonts w:ascii="Times New Roman" w:hAnsi="Times New Roman"/>
                <w:i/>
                <w:sz w:val="28"/>
                <w:szCs w:val="28"/>
              </w:rPr>
              <w:t>Снег потом припорошил,</w:t>
            </w:r>
          </w:p>
          <w:p w:rsidR="00416E91" w:rsidRPr="00DA48AD" w:rsidRDefault="00416E91" w:rsidP="00DA48AD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DA48AD">
              <w:rPr>
                <w:rFonts w:ascii="Times New Roman" w:hAnsi="Times New Roman"/>
                <w:i/>
                <w:sz w:val="28"/>
                <w:szCs w:val="28"/>
              </w:rPr>
              <w:t>одеялом их накрыл.</w:t>
            </w:r>
          </w:p>
        </w:tc>
        <w:tc>
          <w:tcPr>
            <w:tcW w:w="5777" w:type="dxa"/>
          </w:tcPr>
          <w:p w:rsidR="00416E91" w:rsidRPr="00DA48AD" w:rsidRDefault="00416E91" w:rsidP="00DA48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A48AD">
              <w:rPr>
                <w:rFonts w:ascii="Times New Roman" w:hAnsi="Times New Roman"/>
                <w:sz w:val="28"/>
                <w:szCs w:val="28"/>
              </w:rPr>
              <w:t>Встали, подули на пальчики.</w:t>
            </w:r>
          </w:p>
          <w:p w:rsidR="00416E91" w:rsidRPr="00DA48AD" w:rsidRDefault="00416E91" w:rsidP="00DA48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16E91" w:rsidRPr="00DA48AD" w:rsidRDefault="00416E91" w:rsidP="00DA48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A48AD">
              <w:rPr>
                <w:rFonts w:ascii="Times New Roman" w:hAnsi="Times New Roman"/>
                <w:sz w:val="28"/>
                <w:szCs w:val="28"/>
              </w:rPr>
              <w:t>Ладони плавно зигзагами опустить вниз.</w:t>
            </w:r>
          </w:p>
          <w:p w:rsidR="00416E91" w:rsidRPr="00DA48AD" w:rsidRDefault="00416E91" w:rsidP="00DA48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16E91" w:rsidRPr="00DA48AD" w:rsidRDefault="00416E91" w:rsidP="00DA48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A48AD">
              <w:rPr>
                <w:rFonts w:ascii="Times New Roman" w:hAnsi="Times New Roman"/>
                <w:sz w:val="28"/>
                <w:szCs w:val="28"/>
              </w:rPr>
              <w:t>Постучали пальчиками по ножкам.</w:t>
            </w:r>
          </w:p>
          <w:p w:rsidR="00416E91" w:rsidRPr="00DA48AD" w:rsidRDefault="00416E91" w:rsidP="00DA48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16E91" w:rsidRPr="00DA48AD" w:rsidRDefault="00416E91" w:rsidP="00DA48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A48AD">
              <w:rPr>
                <w:rFonts w:ascii="Times New Roman" w:hAnsi="Times New Roman"/>
                <w:sz w:val="28"/>
                <w:szCs w:val="28"/>
              </w:rPr>
              <w:t>Постучали кулачками.</w:t>
            </w:r>
          </w:p>
          <w:p w:rsidR="00416E91" w:rsidRPr="00DA48AD" w:rsidRDefault="00416E91" w:rsidP="00DA48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16E91" w:rsidRPr="00DA48AD" w:rsidRDefault="00416E91" w:rsidP="00DA48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A48AD">
              <w:rPr>
                <w:rFonts w:ascii="Times New Roman" w:hAnsi="Times New Roman"/>
                <w:sz w:val="28"/>
                <w:szCs w:val="28"/>
              </w:rPr>
              <w:t>Обе ладони опустить на голову.</w:t>
            </w:r>
          </w:p>
          <w:p w:rsidR="00416E91" w:rsidRPr="00DA48AD" w:rsidRDefault="00416E91" w:rsidP="00DA48A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16E91" w:rsidRDefault="00416E91" w:rsidP="009624E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16E91" w:rsidRPr="006A58C7" w:rsidRDefault="00416E91" w:rsidP="009624E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Ребята, какие качества нам потребуются для того, чтобы нарисовать хороший рисунок?</w:t>
      </w:r>
    </w:p>
    <w:p w:rsidR="00416E91" w:rsidRDefault="00416E91" w:rsidP="009624E4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Дети:</w:t>
      </w:r>
    </w:p>
    <w:p w:rsidR="00416E91" w:rsidRDefault="00416E91" w:rsidP="009624E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Терпение, старание, аккуратность.</w:t>
      </w:r>
    </w:p>
    <w:p w:rsidR="00416E91" w:rsidRDefault="00416E91" w:rsidP="009624E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16E91" w:rsidRDefault="00416E91" w:rsidP="009624E4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Дети выполняют рисунки, воспитатель оказывает индивидуальную помощь по необходимости.</w:t>
      </w:r>
    </w:p>
    <w:p w:rsidR="00416E91" w:rsidRDefault="00416E91" w:rsidP="009624E4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416E91" w:rsidRDefault="00416E91" w:rsidP="009624E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 Заключительная часть:</w:t>
      </w:r>
    </w:p>
    <w:p w:rsidR="00416E91" w:rsidRPr="006A58C7" w:rsidRDefault="00416E91" w:rsidP="009624E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416E91" w:rsidRDefault="00416E91" w:rsidP="009624E4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Воспитатель:</w:t>
      </w:r>
    </w:p>
    <w:p w:rsidR="00416E91" w:rsidRPr="006A58C7" w:rsidRDefault="00416E91" w:rsidP="009624E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Ребята, что мы с вами сегодня делали?</w:t>
      </w:r>
    </w:p>
    <w:p w:rsidR="00416E91" w:rsidRDefault="00416E91" w:rsidP="009624E4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Дети:</w:t>
      </w:r>
    </w:p>
    <w:p w:rsidR="00416E91" w:rsidRDefault="00416E91" w:rsidP="009624E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Рисовали золотую осень для жителей Рисовандии?</w:t>
      </w:r>
    </w:p>
    <w:p w:rsidR="00416E91" w:rsidRDefault="00416E91" w:rsidP="005F31B0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Воспитатель:</w:t>
      </w:r>
    </w:p>
    <w:p w:rsidR="00416E91" w:rsidRPr="006A58C7" w:rsidRDefault="00416E91" w:rsidP="005F31B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Как вы думаете, мы помогли им вернуть краски?</w:t>
      </w:r>
    </w:p>
    <w:p w:rsidR="00416E91" w:rsidRDefault="00416E91" w:rsidP="005F31B0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Дети:</w:t>
      </w:r>
    </w:p>
    <w:p w:rsidR="00416E91" w:rsidRPr="006A58C7" w:rsidRDefault="00416E91" w:rsidP="005F31B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Да.</w:t>
      </w:r>
    </w:p>
    <w:p w:rsidR="00416E91" w:rsidRDefault="00416E91" w:rsidP="006A58C7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Воспитатель:</w:t>
      </w:r>
    </w:p>
    <w:p w:rsidR="00416E91" w:rsidRDefault="00416E91" w:rsidP="006A58C7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Кратко комментирует рисунки детей, подводит итог.</w:t>
      </w:r>
    </w:p>
    <w:p w:rsidR="00416E91" w:rsidRPr="006A58C7" w:rsidRDefault="00416E91" w:rsidP="006A58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Вы сегодня все молодцы, очень постарались - рисунки получились яркие, красочные. Я думаю, что жителям Рисовандии они очень понравятся, и осень у них снова станет разноцветной.</w:t>
      </w:r>
    </w:p>
    <w:p w:rsidR="00416E91" w:rsidRPr="006A58C7" w:rsidRDefault="00416E91" w:rsidP="006A58C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416E91" w:rsidRPr="005F31B0" w:rsidRDefault="00416E91" w:rsidP="006A58C7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416E91" w:rsidRPr="005F31B0" w:rsidRDefault="00416E91" w:rsidP="00A522E6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</w:p>
    <w:sectPr w:rsidR="00416E91" w:rsidRPr="005F31B0" w:rsidSect="00A522E6">
      <w:pgSz w:w="11906" w:h="16838"/>
      <w:pgMar w:top="284" w:right="284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94C66"/>
    <w:multiLevelType w:val="hybridMultilevel"/>
    <w:tmpl w:val="3C04DC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522E6"/>
    <w:rsid w:val="002C7437"/>
    <w:rsid w:val="002F4C12"/>
    <w:rsid w:val="00380B90"/>
    <w:rsid w:val="003C0CB8"/>
    <w:rsid w:val="00416E91"/>
    <w:rsid w:val="00474FBD"/>
    <w:rsid w:val="004960AF"/>
    <w:rsid w:val="00540EE9"/>
    <w:rsid w:val="005B7F55"/>
    <w:rsid w:val="005F31B0"/>
    <w:rsid w:val="006A58C7"/>
    <w:rsid w:val="009624E4"/>
    <w:rsid w:val="00A522E6"/>
    <w:rsid w:val="00D27FE2"/>
    <w:rsid w:val="00DA48AD"/>
    <w:rsid w:val="00FC4260"/>
    <w:rsid w:val="00FF5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60AF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2C7437"/>
    <w:pPr>
      <w:ind w:left="720"/>
      <w:contextualSpacing/>
    </w:pPr>
  </w:style>
  <w:style w:type="table" w:styleId="TableGrid">
    <w:name w:val="Table Grid"/>
    <w:basedOn w:val="TableNormal"/>
    <w:uiPriority w:val="99"/>
    <w:rsid w:val="006A58C7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78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375</TotalTime>
  <Pages>3</Pages>
  <Words>657</Words>
  <Characters>3747</Characters>
  <Application>Microsoft Office Word</Application>
  <DocSecurity>0</DocSecurity>
  <Lines>0</Lines>
  <Paragraphs>0</Paragraphs>
  <ScaleCrop>false</ScaleCrop>
  <Company>Grizli777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Анечка</cp:lastModifiedBy>
  <cp:revision>6</cp:revision>
  <dcterms:created xsi:type="dcterms:W3CDTF">2015-10-18T08:17:00Z</dcterms:created>
  <dcterms:modified xsi:type="dcterms:W3CDTF">2019-11-26T20:02:00Z</dcterms:modified>
</cp:coreProperties>
</file>