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before="240" w:after="120"/>
        <w:jc w:val="center"/>
      </w:pPr>
      <w:r>
        <w:rPr>
          <w:b/>
          <w:sz w:val="32"/>
        </w:rPr>
        <w:t>МЕТОДИЧЕСКАЯ РАЗРАБОТКА</w:t>
      </w:r>
    </w:p>
    <w:p>
      <w:pPr>
        <w:spacing w:before="240" w:after="120"/>
        <w:jc w:val="center"/>
      </w:pPr>
      <w:r>
        <w:rPr>
          <w:b/>
          <w:sz w:val="28"/>
        </w:rPr>
        <w:t>Тема: Нравственно-патриотическое воспитание детей старшего дошкольного возраста</w:t>
      </w:r>
    </w:p>
    <w:p>
      <w:pPr>
        <w:jc w:val="center"/>
      </w:pPr>
      <w:r>
        <w:rPr>
          <w:i/>
        </w:rPr>
        <w:t>Разработала:</w:t>
      </w:r>
    </w:p>
    <w:p>
      <w:pPr>
        <w:jc w:val="center"/>
      </w:pPr>
      <w:r>
        <w:rPr>
          <w:i/>
        </w:rPr>
        <w:t>воспитатель высшей категории</w:t>
      </w:r>
    </w:p>
    <w:p>
      <w:pPr>
        <w:jc w:val="center"/>
      </w:pPr>
      <w:r>
        <w:rPr>
          <w:i/>
        </w:rPr>
        <w:t xml:space="preserve">Стародубова Елена Александровна </w:t>
      </w:r>
      <w:bookmarkStart w:id="0" w:name="_GoBack"/>
      <w:bookmarkEnd w:id="0"/>
    </w:p>
    <w:p/>
    <w:p>
      <w:pPr>
        <w:spacing w:before="240" w:after="120"/>
      </w:pPr>
      <w:r>
        <w:rPr>
          <w:b/>
          <w:sz w:val="28"/>
        </w:rPr>
        <w:t>1. Патриотизм и патриотическое воспитание в ДОУ</w:t>
      </w:r>
    </w:p>
    <w:p>
      <w:pPr>
        <w:ind w:firstLine="709"/>
      </w:pPr>
      <w:r>
        <w:rPr>
          <w:b w:val="0"/>
          <w:i w:val="0"/>
        </w:rPr>
        <w:t>Патриотизм — очень сокровенное чувство, находящееся глубоко в душе. О патриотизме судят не по словам, а по делам каждого человека. Патриот не тот, кто сам себя так называет, а тот, кого будут чтить в этом качестве другие, прежде всего его соотечественники.</w:t>
      </w:r>
    </w:p>
    <w:p>
      <w:pPr>
        <w:ind w:firstLine="709"/>
      </w:pPr>
      <w:r>
        <w:rPr>
          <w:b w:val="0"/>
          <w:i w:val="0"/>
        </w:rPr>
        <w:t>Патриотизм включает:</w:t>
      </w:r>
    </w:p>
    <w:p>
      <w:pPr>
        <w:pStyle w:val="30"/>
      </w:pPr>
      <w:r>
        <w:t>Почитание места своего рождения и места постоянного проживания как своей Родины, любовь и заботу о данной территории, уважение к местным традициям, преданность до конца своей жизни данной территориальной области.</w:t>
      </w:r>
    </w:p>
    <w:p>
      <w:pPr>
        <w:pStyle w:val="30"/>
      </w:pPr>
      <w:r>
        <w:t>Уважение к своим предкам, проживавшим на данной территории, любовь и терпимость к землякам, желание помогать им.</w:t>
      </w:r>
    </w:p>
    <w:p>
      <w:pPr>
        <w:pStyle w:val="30"/>
      </w:pPr>
      <w:r>
        <w:t>Конкретные каждодневные дела для улучшения состояния Родины, её приукрашивания и обустройства — от поддержания порядка и упрочения дружеских отношений с соседями в своей квартире, подъезде, доме, дворе до достойного развития всего города, района, края, Отчизны в целом, взаимопомощь и взаимовыручка среди земляков и соотечественников.</w:t>
      </w:r>
    </w:p>
    <w:p>
      <w:pPr>
        <w:ind w:firstLine="709"/>
      </w:pPr>
      <w:r>
        <w:rPr>
          <w:b w:val="0"/>
          <w:i w:val="0"/>
        </w:rPr>
        <w:t>Таким образом, настоящим (идеальным) патриотом можно считать человека, постоянно укрепляющего своё физическое и нравственное здоровье, хорошо воспитанного, образованного и просвещённого, имеющего нормальную семью, почитающего своих предков, растящего и воспитывающего в лучших традициях своих потомков, содержащего в надлежащем состоянии своё жилище, постоянно улучшающего свой быт, образ жизни и культуру поведения, работающего во благо своего Отечества, участвующего в общественных мероприятиях или в деятельности организаций патриотической направленности.</w:t>
      </w:r>
    </w:p>
    <w:p>
      <w:pPr>
        <w:ind w:firstLine="709"/>
      </w:pPr>
      <w:r>
        <w:rPr>
          <w:b w:val="0"/>
          <w:i w:val="0"/>
        </w:rPr>
        <w:t>Исходя из этого, можно определить основные направления в работе по воспитанию патриотических чувств у воспитанников детского сада:</w:t>
      </w:r>
    </w:p>
    <w:p>
      <w:pPr>
        <w:pStyle w:val="30"/>
      </w:pPr>
      <w:r>
        <w:t>Воспитание любви к своей Родине.</w:t>
      </w:r>
    </w:p>
    <w:p>
      <w:pPr>
        <w:pStyle w:val="30"/>
      </w:pPr>
      <w:r>
        <w:t>Приобщение к боевым и трудовым традициям народа, Российской армии.</w:t>
      </w:r>
    </w:p>
    <w:p>
      <w:pPr>
        <w:pStyle w:val="30"/>
      </w:pPr>
      <w:r>
        <w:t>Разъяснение истоков героизма и самоотверженности людей.</w:t>
      </w:r>
    </w:p>
    <w:p>
      <w:pPr>
        <w:pStyle w:val="30"/>
      </w:pPr>
      <w:r>
        <w:t>Воспитание гордости за подвиги представителей разных поколений защитников Отечества и стремления подражать им.</w:t>
      </w:r>
    </w:p>
    <w:p>
      <w:pPr>
        <w:pStyle w:val="30"/>
      </w:pPr>
      <w:r>
        <w:t>Изучение своей семьи: семейных реликвий, профессий членов семьи, увлечений родителей, бабушек, дедушек.</w:t>
      </w:r>
    </w:p>
    <w:p>
      <w:pPr>
        <w:ind w:firstLine="709"/>
      </w:pPr>
      <w:r>
        <w:rPr>
          <w:b w:val="0"/>
          <w:i w:val="0"/>
        </w:rPr>
        <w:t>Для каждого ребёнка первый шаг к познанию Родины — изучение своей семьи. Изучение истории семьи не только способствует духовному сближению взрослых членов семьи и детей, но и является первым шагом в познании Родины, её традиций, истории.</w:t>
      </w:r>
    </w:p>
    <w:p>
      <w:pPr>
        <w:ind w:firstLine="709"/>
      </w:pPr>
      <w:r>
        <w:rPr>
          <w:b w:val="0"/>
          <w:i w:val="0"/>
        </w:rPr>
        <w:t>Именно поэтому патриотическое воспитание дошкольников — приоритетное направление деятельности педагогического коллектива. Воспитание любви и уважения к родным и близким, знание своей фамилии, имени и отчества родителей, своего рода и родословной, русских и семейных традиций и обычаев — основное содержание этой работы. Чувство любви к Родине зарождается в семье. А семья для малыша — это мир, в котором закладываются основы морали, отношения к людям. Членов семьи объединяет кровное родство, любовь, общие интересы. Семье принадлежит основная общественная функция — воспитание детей, она была и остаётся жизненно необходимой средой для сохранения и передачи социальных и культурных ценностей, определяющим фактором формирования личности ребёнка.</w:t>
      </w:r>
    </w:p>
    <w:p>
      <w:pPr>
        <w:ind w:firstLine="709"/>
      </w:pPr>
      <w:r>
        <w:rPr>
          <w:b w:val="0"/>
          <w:i w:val="0"/>
        </w:rPr>
        <w:t>Семья — это первый социальный институт, с которым ребёнок встречается в жизни и частью которого является. К сожалению, широко распространено мнение о том, что нет необходимости в специально организованном ознакомлении дошкольника с семьёй. Если ребёнок живёт в семье, он сможет познакомиться с этим явлением в повседневной жизни. Ведущие специалисты в области ознакомления дошкольников с окружающим миром С. А. Козлова, Э. К. Суслова и др. подчёркивают необходимость воспитания с самого раннего детства любви к родному дому и своей семье. Эти задачи входят в сферу нравственного воспитания.</w:t>
      </w:r>
    </w:p>
    <w:p>
      <w:pPr>
        <w:spacing w:before="240" w:after="120"/>
      </w:pPr>
      <w:r>
        <w:rPr>
          <w:b/>
          <w:sz w:val="28"/>
        </w:rPr>
        <w:t>Задачи ознакомления детей 6–7 лет с семьёй и родословной</w:t>
      </w:r>
    </w:p>
    <w:p>
      <w:r>
        <w:rPr>
          <w:b/>
          <w:i w:val="0"/>
        </w:rPr>
        <w:t>Нравственное воспитание:</w:t>
      </w:r>
    </w:p>
    <w:p>
      <w:pPr>
        <w:pStyle w:val="27"/>
      </w:pPr>
      <w:r>
        <w:t>продолжать воспитывать уважительное отношение к окружающим людям, заботливое отношение к малышам, пожилым людям; умение помогать им;</w:t>
      </w:r>
    </w:p>
    <w:p>
      <w:pPr>
        <w:pStyle w:val="27"/>
      </w:pPr>
      <w:r>
        <w:t>объяснять детям, что не следует вмешиваться в разговор взрослых, что нужно учиться слушать собеседника, не перебивать его;</w:t>
      </w:r>
    </w:p>
    <w:p>
      <w:pPr>
        <w:pStyle w:val="27"/>
      </w:pPr>
      <w:r>
        <w:t>развивать волевые качества: умение ограничивать свои желания, преодолевать препятствия, подчиняться требованиям взрослых, выполнять установленные нормы поведения, следовать в своих поступках положительному примеру.</w:t>
      </w:r>
    </w:p>
    <w:p>
      <w:r>
        <w:rPr>
          <w:b/>
          <w:i w:val="0"/>
        </w:rPr>
        <w:t>Умственное воспитание:</w:t>
      </w:r>
    </w:p>
    <w:p>
      <w:pPr>
        <w:pStyle w:val="27"/>
      </w:pPr>
      <w:r>
        <w:t>закреплять знание своего отчества, имён и отчеств родителей, дедушек и бабушек;</w:t>
      </w:r>
    </w:p>
    <w:p>
      <w:pPr>
        <w:pStyle w:val="27"/>
      </w:pPr>
      <w:r>
        <w:t>расширять и закреплять представления о родственных отношениях; познакомить с терминами родства: прабабушки, прадедушки;</w:t>
      </w:r>
    </w:p>
    <w:p>
      <w:pPr>
        <w:pStyle w:val="27"/>
      </w:pPr>
      <w:r>
        <w:t>закреплять знания своего домашнего адреса и телефона;</w:t>
      </w:r>
    </w:p>
    <w:p>
      <w:pPr>
        <w:pStyle w:val="27"/>
      </w:pPr>
      <w:r>
        <w:t>формировать представления о родословной как истории семьи и народной традиции.</w:t>
      </w:r>
    </w:p>
    <w:p>
      <w:pPr>
        <w:spacing w:before="240" w:after="120"/>
      </w:pPr>
      <w:r>
        <w:rPr>
          <w:b/>
          <w:sz w:val="28"/>
        </w:rPr>
        <w:t>2. Педагогические условия формирования представлений о семье у детей подготовительной к школе группы</w:t>
      </w:r>
    </w:p>
    <w:p>
      <w:pPr>
        <w:ind w:firstLine="709"/>
      </w:pPr>
      <w:r>
        <w:rPr>
          <w:b w:val="0"/>
          <w:i w:val="0"/>
        </w:rPr>
        <w:t>Известно, что природа человека двойственна и сочетает в себе как врождённые биологические, так и социальные, формирующиеся в течение всей жизни под воздействием общественной среды, компоненты. Чувство защищённости, потребность и желание иметь дом и родителей, которые всегда накормят, пожалеют, присущи человеку от рождения. Необходимо учить ребёнка любить своих родителей с первых лет его жизни, поскольку эти качества не являются врождёнными и не возникают сами собой.</w:t>
      </w:r>
    </w:p>
    <w:p>
      <w:pPr>
        <w:ind w:firstLine="709"/>
      </w:pPr>
      <w:r>
        <w:rPr>
          <w:b w:val="0"/>
          <w:i w:val="0"/>
        </w:rPr>
        <w:t>Исследователи отмечают, что у младших школьников преобладает потребительское отношение к родителям. В детском саду нередко приходится наблюдать, как вместо приветствия ребёнок обращается к пришедшей за ним вечером маме: «А что ты мне купила? Что ты мне принесла?» Уже в дошкольном возрасте ребёнок должен понять, что любовь выражается в заботе о своих родных и друзьях, в сочувствии и помощи им. Если у него целенаправленно не формируют социальные и нравственные качества, то биологически врождённые потребности, развиваясь, перерастают в потребительское отношение к окружающим людям, к родным и близким, к обществу в целом. В традиционной культуре в условиях большой многопоколенной семьи бабушки и дедушки, старшие братья и сёстры объясняли ребёнку, как нужно относиться к родителям, заботиться о них, помогать им. Малыша учили не только брать, но и отдавать, быть внимательным к своим близким, замечать их состояние, сострадать. Сегодня зачастую некому обратить на это внимание ребёнка в силу занятости родителей, усталости и стрессовых состояний, сопровождающих современную жизнь, поэтому к решению этих проблем должны более активно подключаться образовательные учреждения.</w:t>
      </w:r>
    </w:p>
    <w:p>
      <w:pPr>
        <w:ind w:firstLine="709"/>
      </w:pPr>
      <w:r>
        <w:rPr>
          <w:b w:val="0"/>
          <w:i w:val="0"/>
        </w:rPr>
        <w:t>Необходимо воспитывать у ребёнка любовь к его семье, такой, какая она есть, к родным и близким. Все люди разные, и семьи тоже бывают большие и маленькие, каждая семья уникальна и замечательна по-своему, отношения в семье тоже могут строиться по-разному. Очень важно принять, полюбить свою семью, своих родственников, знать их, проявлять к ним терпение, заботу и уважение. Внимание при этом акцентируется на том, что ребёнок может сделать для своих родителей, бабушек и дедушек, братьев и сестёр, чем он может им помочь, в каких делах и поступках выражается его любовь, включая и эмоциональную отзывчивость на состояние близких.</w:t>
      </w:r>
    </w:p>
    <w:p>
      <w:pPr>
        <w:ind w:firstLine="709"/>
      </w:pPr>
      <w:r>
        <w:rPr>
          <w:b w:val="0"/>
          <w:i w:val="0"/>
        </w:rPr>
        <w:t>Компонент интеллектуального развития предполагает формирование у дошкольников представлений о семье как о явлении общественной жизни; о составе семьи, об отношениях родства; обогащение словарного запаса, характеризующего семейные и родственные отношения; развитие умения оперировать словами, обозначающими родство.</w:t>
      </w:r>
    </w:p>
    <w:p>
      <w:pPr>
        <w:ind w:firstLine="709"/>
      </w:pPr>
      <w:r>
        <w:rPr>
          <w:b w:val="0"/>
          <w:i w:val="0"/>
        </w:rPr>
        <w:t>Представления детей о семье можно формировать на примере идеальной обобщённой модели семьи. Это может быть игровая модель семьи, возникающая в ходе сюжетно-ролевой игры «Семья», кукольная модель семьи, а также персонажи, изображённые на рисунках из наглядно-дидактических пособий, репродукциях семейных портретов. Демонстрационный материал для фронтальных занятий «Семья» позволяет описать современную модель семьи, а пособие «Славянская семья: родство и занятия» помогает рассказать о том, какими были семьи в старину, познакомить детей с моделью семьи, отнесённой в прошлое.</w:t>
      </w:r>
    </w:p>
    <w:p>
      <w:pPr>
        <w:ind w:firstLine="709"/>
      </w:pPr>
      <w:r>
        <w:rPr>
          <w:b w:val="0"/>
          <w:i w:val="0"/>
        </w:rPr>
        <w:t>Диагностику знаний и представлений детей, используя вопросы и задания, целесообразно проводить 2–3 раза в год — в начале, в середине и в конце учебного года. Как правило, такая диагностика проводится в форме индивидуальной беседы с ребёнком. Помимо специально проводимой диагностики важную роль в оценке знаний и представлений дошкольников о явлениях общественной жизни играют наблюдения за детьми в процессе игровой деятельности, занятий, выполнения трудовых поручений и т. п.</w:t>
      </w:r>
    </w:p>
    <w:p>
      <w:pPr>
        <w:ind w:firstLine="709"/>
      </w:pPr>
      <w:r>
        <w:rPr>
          <w:b w:val="0"/>
          <w:i w:val="0"/>
        </w:rPr>
        <w:t>Согласно Примерной общеобразовательной программе дошкольного образования «От рождения до школы» под редакцией Н. Е. Вераксы, Т. С. Комаровой, М. А. Васильевой предполагается формировать у детей шестого года жизни интерес к своей родословной.</w:t>
      </w:r>
    </w:p>
    <w:p>
      <w:pPr>
        <w:spacing w:before="240" w:after="120"/>
      </w:pPr>
      <w:r>
        <w:rPr>
          <w:b/>
          <w:sz w:val="28"/>
        </w:rPr>
        <w:t>Этапы работы по ознакомлению детей старшего дошкольного возраста с родословной</w:t>
      </w:r>
    </w:p>
    <w:p>
      <w:pPr>
        <w:pStyle w:val="30"/>
      </w:pPr>
      <w:r>
        <w:t>Овладение педагогами ДОУ основами составления родословной.</w:t>
      </w:r>
    </w:p>
    <w:p>
      <w:pPr>
        <w:pStyle w:val="30"/>
      </w:pPr>
      <w:r>
        <w:t>Работа с родителями: разработка консультаций с рекомендациями по составлению родословной; создание эскизов оформления родословной.</w:t>
      </w:r>
    </w:p>
    <w:p>
      <w:pPr>
        <w:pStyle w:val="30"/>
      </w:pPr>
      <w:r>
        <w:t>Осуществление семейных проектов: «Моя родословная», «Древо моей семьи», «Образ моей семьи».</w:t>
      </w:r>
    </w:p>
    <w:p>
      <w:pPr>
        <w:pStyle w:val="30"/>
      </w:pPr>
      <w:r>
        <w:t>Занятия с детьми, беседы воспитателя со старшими дошкольниками вне занятий.</w:t>
      </w:r>
    </w:p>
    <w:p>
      <w:pPr>
        <w:ind w:firstLine="709"/>
      </w:pPr>
      <w:r>
        <w:rPr>
          <w:b w:val="0"/>
          <w:i w:val="0"/>
        </w:rPr>
        <w:t>Приступая к работе с детьми 6–7 лет, педагогам необходимо иметь чёткие научно обоснованные представления о том, что такое родословная, попробовать составить свою собственную родословную. Личный опыт составления родословной поможет воспитателю заинтересовать этой деятельностью родителей, членов семей воспитанников. Целесообразно подготовить серию консультаций для родителей: «Родословная — традиция российской культуры», «Как составить свою родословную?», «Термины родства» и др. Затем можно предложить родителям семейный проект по составлению родословной.</w:t>
      </w:r>
    </w:p>
    <w:p>
      <w:pPr>
        <w:ind w:firstLine="709"/>
      </w:pPr>
      <w:r>
        <w:rPr>
          <w:b w:val="0"/>
          <w:i w:val="0"/>
        </w:rPr>
        <w:t>Ознакомление дошкольников с семьёй как явлением общественной жизни предоставляет широкое поле деятельности для разнообразных проектов, основанных на тесном взаимодействии с семьями воспитанников. В младшей и средней возрастных группах таким проектом может стать составление семейного альбома дома и в группе.</w:t>
      </w:r>
    </w:p>
    <w:p>
      <w:pPr>
        <w:ind w:firstLine="709"/>
      </w:pPr>
      <w:r>
        <w:rPr>
          <w:b w:val="0"/>
          <w:i w:val="0"/>
        </w:rPr>
        <w:t>Помимо материалов консультаций по теории и истории генеалогии можно предложить родителям памятку по составлению родословной, включающую эскизы возможного оформления родословной таблицы. Памятка должна обязательно включать цели и задачи деятельности по составлению родословной. Основной целью является воспитание в детях любви к своим родным, к своей семье.</w:t>
      </w:r>
    </w:p>
    <w:p>
      <w:pPr>
        <w:ind w:firstLine="709"/>
      </w:pPr>
      <w:r>
        <w:rPr>
          <w:b w:val="0"/>
          <w:i w:val="0"/>
        </w:rPr>
        <w:t>Важно обратить внимание родителей и членов семей воспитанников на то, что составление родословной служит сплочению членов семьи, создаёт благоприятную эмоциональную атмосферу, необходимую для нормального развития ребёнка. Изучение истории своей семьи способствует воспитанию гордости за принадлежность к своему роду, своей фамилии, желания стать продолжателями лучших качеств своих предков. В дошкольном детстве закладываются основы формирования чувства ответственности перед памятью своих предков, имеющего существенное педагогическое значение и несущего в себе огромный нравственный потенциал для дальнейшего развития ребёнка.</w:t>
      </w:r>
    </w:p>
    <w:p>
      <w:pPr>
        <w:ind w:firstLine="709"/>
      </w:pPr>
      <w:r>
        <w:rPr>
          <w:b w:val="0"/>
          <w:i w:val="0"/>
        </w:rPr>
        <w:t>Работа по составлению родословной в детском саду нужна также для обеспечения преемственности со школьным обучением, поскольку программы предмета «Окружающий мир» для начальной школы содержат задачи ознакомления детей с родословной. Если интерес к поиску своих корней появился в семье, то уже в школе ребёнок может самостоятельно или совместно с родителями составить свою родословную, включающую шесть или семь поколений.</w:t>
      </w:r>
    </w:p>
    <w:p>
      <w:pPr>
        <w:ind w:firstLine="709"/>
      </w:pPr>
      <w:r>
        <w:rPr>
          <w:b w:val="0"/>
          <w:i w:val="0"/>
        </w:rPr>
        <w:t>Поскольку проект подразумевает совместную деятельность детей и родителей, необходимо учитывать возрастные и психологические особенности дошкольников. Вряд ли ребёнка заинтересуют скучные прямоугольники или овалы — необходим привлекательный образ. Используя принцип построения таблиц восходящего родства, воспитатели могут предложить интересные идеи для их оформления. Радуга — образ семьи, объединяющий яркие индивидуальности и включающий семь поколений, — возник на основе круговой родословной таблицы. Гроздь винограда — это не только таблица восходящего родства, но и образ дружной, сплочённой семьи. Очень важно, чтобы на рисунке чётко и наглядно выделялись поколения людей, составляющих род. В качестве одного из вариантов можно предложить рисунок семейного или родословного дерева.</w:t>
      </w:r>
    </w:p>
    <w:p>
      <w:pPr>
        <w:ind w:firstLine="709"/>
      </w:pPr>
      <w:r>
        <w:rPr>
          <w:b w:val="0"/>
          <w:i w:val="0"/>
        </w:rPr>
        <w:t>Наличие эскизов способствует не только развитию у ребят интереса к истории своей семьи, но и пробуждает творчество при оформлении родословной таблицы. Нередко родители не ограничиваются тремя поколениями, включая четыре поколения (дети, родители, бабушки и дедушки, прабабушки и прадедушки) или даже более, используя эскизы, предложенные воспитателем, или создавая свои оригинальные образы.</w:t>
      </w:r>
    </w:p>
    <w:p>
      <w:pPr>
        <w:spacing w:before="240" w:after="120"/>
      </w:pPr>
      <w:r>
        <w:rPr>
          <w:b/>
          <w:sz w:val="28"/>
        </w:rPr>
        <w:t>Словарь терминов для работы с детьми</w:t>
      </w:r>
    </w:p>
    <w:p>
      <w:pPr>
        <w:ind w:firstLine="709"/>
      </w:pPr>
      <w:r>
        <w:rPr>
          <w:b w:val="0"/>
          <w:i w:val="0"/>
        </w:rPr>
        <w:t>Родословная — это история семьи, рассказ о своей семье, о своём роде, о своих предках. О своей семье, о своём роде можно рассказать и словами, и рисунком. Ребёнок должен понять, что он является не только членом своей семьи, но и членом своего рода, даже нескольких родов.</w:t>
      </w:r>
    </w:p>
    <w:p>
      <w:pPr>
        <w:ind w:firstLine="709"/>
      </w:pPr>
      <w:r>
        <w:rPr>
          <w:b w:val="0"/>
          <w:i w:val="0"/>
        </w:rPr>
        <w:t>Род — родственники, имеющие одну и ту же фамилию, одного и того же общего предка.</w:t>
      </w:r>
    </w:p>
    <w:p>
      <w:pPr>
        <w:ind w:firstLine="709"/>
      </w:pPr>
      <w:r>
        <w:rPr>
          <w:b w:val="0"/>
          <w:i w:val="0"/>
        </w:rPr>
        <w:t>Предки — люди, родственники, жившие задолго до нашего рождения (старше прадедушек и прабабушек).</w:t>
      </w:r>
    </w:p>
    <w:p>
      <w:pPr>
        <w:ind w:firstLine="709"/>
      </w:pPr>
      <w:r>
        <w:rPr>
          <w:b w:val="0"/>
          <w:i w:val="0"/>
        </w:rPr>
        <w:t>Поколение — люди, родившиеся примерно в одно и то же время, примерно одного возраста. Дети, родители, бабушки и дедушки составляют отдельные поколения.</w:t>
      </w:r>
    </w:p>
    <w:p>
      <w:pPr>
        <w:ind w:firstLine="709"/>
      </w:pPr>
      <w:r>
        <w:rPr>
          <w:b w:val="0"/>
          <w:i w:val="0"/>
        </w:rPr>
        <w:t>Обычай — привычка, порядок, которому следуют каждый день. Обычаи складываются в традиции.</w:t>
      </w:r>
    </w:p>
    <w:p>
      <w:pPr>
        <w:ind w:firstLine="709"/>
      </w:pPr>
      <w:r>
        <w:rPr>
          <w:b w:val="0"/>
          <w:i w:val="0"/>
        </w:rPr>
        <w:t>Традиции — обычаи, которые передаются из поколения в поколение.</w:t>
      </w:r>
    </w:p>
    <w:p>
      <w:pPr>
        <w:ind w:firstLine="709"/>
      </w:pPr>
      <w:r>
        <w:rPr>
          <w:b w:val="0"/>
          <w:i w:val="0"/>
        </w:rPr>
        <w:t>Практика работы показала, что семейных проектов, к сожалению, недостаточно для ознакомления детей 5–7 лет с родословной. Несмотря на всю их ценность и значимость для интеллектуального и нравственного развития ребёнка, проекты лишь создают необходимую базу, обязательные условия для последующей работы в условиях дошкольного образовательного учреждения, обеспечивают преемственность в воспитании между семьёй и детским садом.</w:t>
      </w:r>
    </w:p>
    <w:p>
      <w:pPr>
        <w:ind w:firstLine="709"/>
      </w:pPr>
      <w:r>
        <w:rPr>
          <w:b w:val="0"/>
          <w:i w:val="0"/>
        </w:rPr>
        <w:t>Основным недостатком семейного проекта по составлению родословной является то, что далеко не все родители одинаково серьёзно относятся к рекомендациям воспитателя. Многие, к сожалению, не считают нужными беседы о родственных отношениях; не все ответственно подходят к составлению родословной вместе со своим ребёнком. Результаты семейных проектов, их педагогический потенциал ограничиваются рамками семейного воспитания и лишь в редких случаях могут быть использованы в процессе воспитательно-образовательной работы в детском саду. Для того чтобы использовать результаты подобного проекта на занятиях в детском саду, семьи должны выполнить родословный рисунок. Ребёнок, который такого рисунка не имеет, рискует получить психологическую травму.</w:t>
      </w:r>
    </w:p>
    <w:p>
      <w:pPr>
        <w:ind w:firstLine="709"/>
      </w:pPr>
      <w:r>
        <w:rPr>
          <w:b w:val="0"/>
          <w:i w:val="0"/>
        </w:rPr>
        <w:t>Таким образом, работа по составлению родословной в детском саду состоит из двух этапов. В старшей группе осуществляется первый этап, предполагающий совместную деятельность ребёнка и его родных в условиях семейного воспитания при активной поддержке дошкольного образовательного учреждения. На втором этапе, в подготовительной к школе группе, ребёнок выполняет творческую работу — самостоятельно создаёт образ своей семьи.</w:t>
      </w:r>
    </w:p>
    <w:p>
      <w:pPr>
        <w:ind w:firstLine="709"/>
      </w:pPr>
      <w:r>
        <w:rPr>
          <w:b w:val="0"/>
          <w:i w:val="0"/>
        </w:rPr>
        <w:t>Детей шестого года жизни ещё рано знакомить с родословной, но работу в этом направлении в старшей группе проводить нужно, рассматривая её как предварительный этап. Основное внимание следует уделять расширению представлений детей о том, что такое семья, о родственных отношениях, терминах родства, правилах общения и поведения с родными; закреплению знаний имён и отчеств не только родителей, но и дедушек и бабушек. Работу необходимо проводить комплексно. Наряду с традиционными занятиями по развитию речи и ознакомлению с окружающим, важную роль в накоплении впечатлений, образов и представлений детей играют изобразительная деятельность, знакомство с произведениями художественной литературы, живописи и графики, относящимися к жанру семейного портрета.</w:t>
      </w:r>
    </w:p>
    <w:p>
      <w:pPr>
        <w:spacing w:before="240" w:after="120"/>
      </w:pPr>
      <w:r>
        <w:rPr>
          <w:b/>
          <w:sz w:val="28"/>
        </w:rPr>
        <w:t>3. Обоснование актуальности проблемы</w:t>
      </w:r>
    </w:p>
    <w:p>
      <w:pPr>
        <w:ind w:firstLine="709"/>
      </w:pPr>
      <w:r>
        <w:rPr>
          <w:b w:val="0"/>
          <w:i w:val="0"/>
        </w:rPr>
        <w:t>Одной из приоритетных задач нашего детского сада является сотрудничество ДОУ и семьи.</w:t>
      </w:r>
    </w:p>
    <w:p>
      <w:pPr>
        <w:ind w:firstLine="709"/>
      </w:pPr>
      <w:r>
        <w:rPr>
          <w:b w:val="0"/>
          <w:i w:val="0"/>
        </w:rPr>
        <w:t>Семья — это первый социальный институт, с которым ребёнок встречается в жизни, частью которого является. Семья занимает центральное место в воспитании ребёнка, играет основную роль в формировании мировоззрения, нравственных норм поведения, чувств, социально-нравственного облика и позиции малыша. В семье воспитание детей должно строиться на любви, опыте, традициях, личном примере из детства родных и близких. И какую бы сторону развития ребёнка мы ни рассматривали, всегда окажется, что главную роль в становлении его личности на разных возрастных этапах играет семья. В статье 18 Закона РФ «Об образовании» говорится: «Родители являются первыми педагогами. Они обязаны заложить первые основы физического, нравственного и интеллектуального развития личности ребёнка в раннем возрасте». Вот почему проблема сохранения семейных ценностей, возрождения семейных традиций становится актуальной и определяется той огромной ролью, которую играет семья и семейные традиции в развитии и формировании социально-нравственной культуры ребёнка.</w:t>
      </w:r>
    </w:p>
    <w:p>
      <w:pPr>
        <w:ind w:firstLine="709"/>
      </w:pPr>
      <w:r>
        <w:rPr>
          <w:b w:val="0"/>
          <w:i w:val="0"/>
        </w:rPr>
        <w:t>Кризисные явления в социально-экономической, политической, культурной и других сферах жизни нашего общества обострили многие нравственные проблемы, выдвинув их в разряд наиболее актуальных. Этот процесс, что закономерно, коснулся и такого важного структурного элемента общества, как институт семьи.</w:t>
      </w:r>
    </w:p>
    <w:p>
      <w:pPr>
        <w:ind w:firstLine="709"/>
      </w:pPr>
      <w:r>
        <w:rPr>
          <w:b w:val="0"/>
          <w:i w:val="0"/>
        </w:rPr>
        <w:t>К сожалению, в последнее время из семейного быта исчезают понятия «родной дом», «священные места и предметы в нём». Они подменяются лжеценностями — дорогими вещами и украшениями интерьера. Уходят в прошлое семейные обеды, празднования, забываются семейные традиции. А если дома на ребёнка не хватает времени, а родители сами ещё незрелые и недостаточно взрослые, то ощущение родного очага у такого ребёнка вряд ли появится. Этого допустить ни в коем случае нельзя! Вместе с тем, сформированный в детстве положительно насыщенный образ родного дома становится психологическим основанием действительно нравственного человека.</w:t>
      </w:r>
    </w:p>
    <w:p>
      <w:pPr>
        <w:ind w:firstLine="709"/>
      </w:pPr>
      <w:r>
        <w:rPr>
          <w:b w:val="0"/>
          <w:i w:val="0"/>
        </w:rPr>
        <w:t>Родной дом — это сложное многогранное понятие. Оно включает в себя семью, где ребёнок родился и растёт, атмосферу домашнего очага, определяемую прежде всего семейными традициями; дом, где он живёт, близких друзей, родственников и т. д. Постепенно понятие «родной дом» расширяется: родными становятся улица, посёлок (город), край, страна, а потом и планета Земля. Поэтому формирование любви к родному дому по сути является первой ступенью гражданского воспитания человека.</w:t>
      </w:r>
    </w:p>
    <w:p>
      <w:pPr>
        <w:ind w:firstLine="709"/>
      </w:pPr>
      <w:r>
        <w:rPr>
          <w:b w:val="0"/>
          <w:i w:val="0"/>
        </w:rPr>
        <w:t>Понятие «родной дом» для ребёнка складывается из нескольких важнейших составляющих:</w:t>
      </w:r>
    </w:p>
    <w:p>
      <w:pPr>
        <w:pStyle w:val="27"/>
      </w:pPr>
      <w:r>
        <w:t>само здание, стены и крыша над головой;</w:t>
      </w:r>
    </w:p>
    <w:p>
      <w:pPr>
        <w:pStyle w:val="27"/>
      </w:pPr>
      <w:r>
        <w:t>семья, населяющая дом: родители, сёстры и братья, бабушки и дедушки и другие близкие родственники;</w:t>
      </w:r>
    </w:p>
    <w:p>
      <w:pPr>
        <w:pStyle w:val="27"/>
      </w:pPr>
      <w:r>
        <w:t>определённое постоянство окружения (люди, вещи, внешняя среда, пейзаж, природа);</w:t>
      </w:r>
    </w:p>
    <w:p>
      <w:pPr>
        <w:pStyle w:val="27"/>
      </w:pPr>
      <w:r>
        <w:t>семейный микроклимат (эмоциональный покой, чувство безопасности, домашнее тепло);</w:t>
      </w:r>
    </w:p>
    <w:p>
      <w:pPr>
        <w:pStyle w:val="27"/>
      </w:pPr>
      <w:r>
        <w:t>своё личное пространство.</w:t>
      </w:r>
    </w:p>
    <w:p>
      <w:pPr>
        <w:ind w:firstLine="709"/>
      </w:pPr>
      <w:r>
        <w:rPr>
          <w:b w:val="0"/>
          <w:i w:val="0"/>
        </w:rPr>
        <w:t>Под положительно насыщенным образом родного дома мы понимаем положительно-эмоциональное отражение в сознании внешнего облика здания, в котором ребёнок родился и вырос; убранства дома, окружающих его предметов и объектов; людей, часто встречающихся дома или около него, и тех ощущений, которые возникают при этом; домашних животных; временной последовательности событий, происшедших в этом доме.</w:t>
      </w:r>
    </w:p>
    <w:p>
      <w:pPr>
        <w:ind w:firstLine="709"/>
      </w:pPr>
      <w:r>
        <w:rPr>
          <w:b w:val="0"/>
          <w:i w:val="0"/>
        </w:rPr>
        <w:t>Формирование положительного образа родного дома в условиях ДОУ у детей старшего дошкольного возраста возможно при решении следующих задач:</w:t>
      </w:r>
    </w:p>
    <w:p>
      <w:pPr>
        <w:pStyle w:val="30"/>
      </w:pPr>
      <w:r>
        <w:t>Организовать общественно полезную деятельность ребёнка на благо своего дома и родителей.</w:t>
      </w:r>
    </w:p>
    <w:p>
      <w:pPr>
        <w:pStyle w:val="30"/>
      </w:pPr>
      <w:r>
        <w:t>Создать ситуации переживания ребёнком чувства гордости за членов семьи и их достижения.</w:t>
      </w:r>
    </w:p>
    <w:p>
      <w:pPr>
        <w:pStyle w:val="30"/>
      </w:pPr>
      <w:r>
        <w:t>Обеспечить организацию и проведение семейных праздников и других мероприятий с постепенным закреплением их как традиций семьи.</w:t>
      </w:r>
    </w:p>
    <w:p>
      <w:pPr>
        <w:pStyle w:val="30"/>
      </w:pPr>
      <w:r>
        <w:t>Привлечь всех членов семьи к формированию у ребёнка положительно насыщенного образа родного дома.</w:t>
      </w:r>
    </w:p>
    <w:p>
      <w:pPr>
        <w:spacing w:before="240" w:after="120"/>
      </w:pPr>
      <w:r>
        <w:rPr>
          <w:b/>
          <w:sz w:val="28"/>
        </w:rPr>
        <w:t>4. Проект по патриотическому воспитанию «Моя семья — моя Родина»</w:t>
      </w:r>
    </w:p>
    <w:p>
      <w:pPr>
        <w:ind w:firstLine="709"/>
      </w:pPr>
      <w:r>
        <w:rPr>
          <w:b w:val="0"/>
          <w:i w:val="0"/>
        </w:rPr>
        <w:t>С целью изучения семьи, выяснения образовательных потребностей родителей, установления контакта с её членами, для согласования воспитательных воздействий на ребёнка появилась идея создать проект по патриотическому воспитанию. В ходе бесед среди детей выяснилось, что не все дети знают о своей семье, кем работают их родители и бабушки с дедушками, мало кто из детей знает свою родословную, уходят в прошлое семейные праздники и традиции.</w:t>
      </w:r>
    </w:p>
    <w:p>
      <w:pPr>
        <w:ind w:firstLine="709"/>
      </w:pPr>
      <w:r>
        <w:rPr>
          <w:b w:val="0"/>
          <w:i w:val="0"/>
        </w:rPr>
        <w:t>Поэтому мы, взрослые, должны помочь детям понять значимость семьи, воспитывать у детей любовь и уважение к членам семьи, прививать чувство привязанности к семье и дому.</w:t>
      </w:r>
    </w:p>
    <w:p>
      <w:pPr>
        <w:ind w:firstLine="709"/>
      </w:pPr>
      <w:r>
        <w:rPr>
          <w:b/>
          <w:i w:val="0"/>
        </w:rPr>
        <w:t>Цель проекта: содействие возрождению традиций семейного воспитания, формирование интереса к истории семьи и дома.</w:t>
      </w:r>
    </w:p>
    <w:p>
      <w:r>
        <w:rPr>
          <w:b/>
          <w:i w:val="0"/>
        </w:rPr>
        <w:t>Задачи проекта:</w:t>
      </w:r>
    </w:p>
    <w:p>
      <w:pPr>
        <w:pStyle w:val="27"/>
      </w:pPr>
      <w:r>
        <w:t>дать представление о понятиях: «род», «родители», «родословная», «семья», «родные», «близкие»; понятие о русских семейных традициях, семейных реликвиях, о распределении семейных обязанностей;</w:t>
      </w:r>
    </w:p>
    <w:p>
      <w:pPr>
        <w:pStyle w:val="27"/>
      </w:pPr>
      <w:r>
        <w:t>углублять у детей представления о семье, воспитывать уважительное отношение и любовь к родным и близким;</w:t>
      </w:r>
    </w:p>
    <w:p>
      <w:pPr>
        <w:pStyle w:val="27"/>
      </w:pPr>
      <w:r>
        <w:t>формировать представления о родственных отношениях, расширять кругозор и обогащать словарный запас детей терминами родственных отношений, развивать связную речь;</w:t>
      </w:r>
    </w:p>
    <w:p>
      <w:pPr>
        <w:pStyle w:val="27"/>
      </w:pPr>
      <w:r>
        <w:t>закреплять знание имён и отчеств, фамилий родителей, бабушек и дедушек, воспитывать уважение к труду и занятиям членов семьи;</w:t>
      </w:r>
    </w:p>
    <w:p>
      <w:pPr>
        <w:pStyle w:val="27"/>
      </w:pPr>
      <w:r>
        <w:t>обогащать детско-родительские отношения опытом совместной творческой деятельности;</w:t>
      </w:r>
    </w:p>
    <w:p>
      <w:pPr>
        <w:pStyle w:val="27"/>
      </w:pPr>
      <w:r>
        <w:t>продолжать знакомить детей с родословной своей семьи, создавать герб и генеалогическое древо семьи, развивать у детей умение составлять рассказ о своей семье.</w:t>
      </w:r>
    </w:p>
    <w:p>
      <w:r>
        <w:rPr>
          <w:b/>
          <w:i w:val="0"/>
        </w:rPr>
        <w:t>Участники проекта:</w:t>
      </w:r>
    </w:p>
    <w:p>
      <w:pPr>
        <w:pStyle w:val="27"/>
      </w:pPr>
      <w:r>
        <w:t>дети подготовительной группы;</w:t>
      </w:r>
    </w:p>
    <w:p>
      <w:pPr>
        <w:pStyle w:val="27"/>
      </w:pPr>
      <w:r>
        <w:t>родители;</w:t>
      </w:r>
    </w:p>
    <w:p>
      <w:pPr>
        <w:pStyle w:val="27"/>
      </w:pPr>
      <w:r>
        <w:t>воспитатели;</w:t>
      </w:r>
    </w:p>
    <w:p>
      <w:pPr>
        <w:pStyle w:val="27"/>
      </w:pPr>
      <w:r>
        <w:t>музыкальный руководитель;</w:t>
      </w:r>
    </w:p>
    <w:p>
      <w:pPr>
        <w:pStyle w:val="27"/>
      </w:pPr>
      <w:r>
        <w:t>инструктор по физической культуре.</w:t>
      </w:r>
    </w:p>
    <w:p>
      <w:r>
        <w:rPr>
          <w:b/>
          <w:i w:val="0"/>
        </w:rPr>
        <w:t>Предполагаемые результаты:</w:t>
      </w:r>
    </w:p>
    <w:p>
      <w:pPr>
        <w:pStyle w:val="27"/>
      </w:pPr>
      <w:r>
        <w:t>дети знают историю своей семьи, семейные традиции и праздники;</w:t>
      </w:r>
    </w:p>
    <w:p>
      <w:pPr>
        <w:pStyle w:val="27"/>
      </w:pPr>
      <w:r>
        <w:t>повысилась педагогическая культура родителей, установлены доверительные и партнёрские отношения с ними.</w:t>
      </w:r>
    </w:p>
    <w:p>
      <w:pPr>
        <w:spacing w:before="240" w:after="120"/>
      </w:pPr>
      <w:r>
        <w:rPr>
          <w:b/>
          <w:sz w:val="28"/>
        </w:rPr>
        <w:t>5. Система работы</w:t>
      </w:r>
    </w:p>
    <w:p>
      <w:pPr>
        <w:ind w:firstLine="709"/>
      </w:pPr>
      <w:r>
        <w:rPr>
          <w:b w:val="0"/>
          <w:i w:val="0"/>
        </w:rPr>
        <w:t>Для выявления уровня знаний о семье, о родственных отношениях, семейных традициях и т. д. была проведена диагностика путём устного опроса, наблюдений за детьми, познавательных бесед, НОД и др. Диагностика была составлена по программе «От рождения до школы» под редакцией Н. Е. Вераксы, Т. С. Комаровой, М. А. Васильевой. Проводился опрос детей на тему: «Моя семья, родословная семьи, традиции семьи». Также были использованы дидактические игры: «Составь семью», «Родство», «А ты мне кто?», «Как мы помогаем родным», лото «Моя семья».</w:t>
      </w:r>
    </w:p>
    <w:p>
      <w:pPr>
        <w:spacing w:before="240" w:after="120"/>
      </w:pPr>
      <w:r>
        <w:rPr>
          <w:b/>
          <w:sz w:val="28"/>
        </w:rPr>
        <w:t>План работы по реализации проекта</w:t>
      </w: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1"/>
        <w:gridCol w:w="3423"/>
        <w:gridCol w:w="2361"/>
      </w:tblGrid>
      <w:tr>
        <w:tc>
          <w:tcPr>
            <w:tcW w:w="3230" w:type="dxa"/>
          </w:tcPr>
          <w:p>
            <w:r>
              <w:rPr>
                <w:b/>
              </w:rPr>
              <w:t>Блок</w:t>
            </w:r>
          </w:p>
        </w:tc>
        <w:tc>
          <w:tcPr>
            <w:tcW w:w="3230" w:type="dxa"/>
          </w:tcPr>
          <w:p>
            <w:r>
              <w:rPr>
                <w:b/>
              </w:rPr>
              <w:t>Содержание работы</w:t>
            </w:r>
          </w:p>
        </w:tc>
        <w:tc>
          <w:tcPr>
            <w:tcW w:w="3230" w:type="dxa"/>
          </w:tcPr>
          <w:p>
            <w:r>
              <w:rPr>
                <w:b/>
              </w:rPr>
              <w:t>Ответственные</w:t>
            </w:r>
          </w:p>
        </w:tc>
      </w:tr>
      <w:tr>
        <w:tc>
          <w:tcPr>
            <w:tcW w:w="3230" w:type="dxa"/>
          </w:tcPr>
          <w:p>
            <w:r>
              <w:rPr>
                <w:b/>
              </w:rPr>
              <w:t>1. Информационно-аналитический</w:t>
            </w:r>
          </w:p>
        </w:tc>
        <w:tc>
          <w:tcPr>
            <w:tcW w:w="3230" w:type="dxa"/>
          </w:tcPr>
          <w:p>
            <w:r>
              <w:t>Подборка методической и познавательной литературы, художественной литературы, музыкальных произведений.</w:t>
            </w:r>
          </w:p>
          <w:p>
            <w:r>
              <w:t>Изготовление методических материалов: конспекты НОД, сценарии бесед, праздников, конкурсов.</w:t>
            </w:r>
          </w:p>
          <w:p>
            <w:r>
              <w:t>Разработка тематического плана по реализации проекта, положения о проекте, диагностики по данной теме.</w:t>
            </w:r>
          </w:p>
          <w:p>
            <w:r>
              <w:t>Создание условий: диагностика, изготовление сюжетно-ролевых игр («Семья», «Дочки-матери», «День рождения», «Дом»), дидактических игр («Составь семью», «Родство», «Мамы всякие нужны», «Какие у меня мама с папой?», «Назови ласково», «А ты мне кто?», «Как мы помогаем родным», лото «Моя семья», лото «Моя квартира»), оборудование мини-музея «Реликвия моей семьи».</w:t>
            </w:r>
          </w:p>
        </w:tc>
        <w:tc>
          <w:tcPr>
            <w:tcW w:w="3230" w:type="dxa"/>
          </w:tcPr>
          <w:p>
            <w:r>
              <w:t>Воспитатели</w:t>
            </w:r>
          </w:p>
        </w:tc>
      </w:tr>
      <w:tr>
        <w:tc>
          <w:tcPr>
            <w:tcW w:w="3230" w:type="dxa"/>
          </w:tcPr>
          <w:p>
            <w:r>
              <w:rPr>
                <w:b/>
              </w:rPr>
              <w:t>2. Наглядно-информационный</w:t>
            </w:r>
          </w:p>
        </w:tc>
        <w:tc>
          <w:tcPr>
            <w:tcW w:w="3230" w:type="dxa"/>
          </w:tcPr>
          <w:p>
            <w:r>
              <w:t>Выставки детско-родительских работ: «Герб семьи», «Моя родословная».</w:t>
            </w:r>
          </w:p>
          <w:p>
            <w:r>
              <w:t>Выставки детских рисунков: «Моя семья», «Как мой папа служил в армии», «Мамин портрет».</w:t>
            </w:r>
          </w:p>
          <w:p>
            <w:r>
              <w:t>Выставка «Мир семейных увлечений: от скуки на все руки».</w:t>
            </w:r>
          </w:p>
          <w:p>
            <w:r>
              <w:t>Фото-вернисажи: «Мой папа — солдат России», «Наши дорогие мамы и бабушки».</w:t>
            </w:r>
          </w:p>
          <w:p>
            <w:r>
              <w:t>Семейная газета «Мы отдыхаем».</w:t>
            </w:r>
          </w:p>
          <w:p>
            <w:r>
              <w:t>Фотоальбомы: «Моя семья», «Как я помогаю маме», «Победа будет за нами», «Художественное слово по теме “Семья”».</w:t>
            </w:r>
          </w:p>
          <w:p>
            <w:r>
              <w:t>Конкурсы: «Герб семьи», «Наша дружная семья».</w:t>
            </w:r>
          </w:p>
        </w:tc>
        <w:tc>
          <w:tcPr>
            <w:tcW w:w="3230" w:type="dxa"/>
          </w:tcPr>
          <w:p>
            <w:r>
              <w:t>Воспитатели, родители</w:t>
            </w:r>
          </w:p>
        </w:tc>
      </w:tr>
      <w:tr>
        <w:tc>
          <w:tcPr>
            <w:tcW w:w="3230" w:type="dxa"/>
          </w:tcPr>
          <w:p>
            <w:r>
              <w:rPr>
                <w:b/>
              </w:rPr>
              <w:t>3. Познавательно-творческий</w:t>
            </w:r>
          </w:p>
        </w:tc>
        <w:tc>
          <w:tcPr>
            <w:tcW w:w="3230" w:type="dxa"/>
          </w:tcPr>
          <w:p>
            <w:r>
              <w:t>НОД: «Семья — начало всех начал», «Я и моя семья», «Этих дней не смолкнет слава!».</w:t>
            </w:r>
          </w:p>
          <w:p>
            <w:r>
              <w:t>Беседы: «Кто есть в моей семье», «Моя родословная», «Я и моя семья» (с использованием генеалогического древа), «Добрые избы», «Жилище народов мира», «Выходной день в моей семье», «Кого называют героем», «Беседа о партизанах».</w:t>
            </w:r>
          </w:p>
          <w:p>
            <w:r>
              <w:t>Знакомство с художественной литературой: р. н. с. «Сестрица Алёнушка и братец Иванушка», Е. Благинина «Посидим в тишине», С. Михалков «А что у вас?», З. Воскресенская «Мамины руки», ск. «Морозко», Г. Х. Андерсен «Золушка», ненецкая сказка «Кукушка», нанайская сказка «Айога», стихи о ВОВ, Л. Кассиль «Твои защитники», пословицы и поговорки о семье.</w:t>
            </w:r>
          </w:p>
          <w:p>
            <w:r>
              <w:t>Слушание и пение песен о семье, маме и папе, бабушках и дедушках.</w:t>
            </w:r>
          </w:p>
          <w:p>
            <w:r>
              <w:t>Рассматривание репродукций картин: Ф. П. Решетников «Опять двойка», З. Серебрякова «За завтраком», «Дочка Катя с куклами», «Моя семья».</w:t>
            </w:r>
          </w:p>
          <w:p>
            <w:r>
              <w:t>Просмотр мультфильмов: «Маша больше не лентяйка», «Встречайте бабушку», «Самый маленький гном», «Непослушный медвежонок», «Разноцветная семейка», «Осторожно, обезьянки!», «Мама для мамонтёнка».</w:t>
            </w:r>
          </w:p>
          <w:p>
            <w:r>
              <w:t>Художественное творчество: рисование («Моя семья», «Как мой папа служил в армии», «Мамин портрет», «Как мы отдыхаем», «Букет для ветерана»), лепка (по сказке «Репка», по сказке «Красная шапочка», «Семья на прогулке»), аппликация («Красивое платье для мамы», «Подарок для папы и дедушки», «Туфелька», «Моя семья»), конструирование («Дом моей мечты»).</w:t>
            </w:r>
          </w:p>
          <w:p>
            <w:r>
              <w:t>Пасхальная неделя.</w:t>
            </w:r>
          </w:p>
          <w:p>
            <w:r>
              <w:t>Экскурсии: музей ДОУ «Горница», семенная гостиная, правовая академия, мини-центр «Наши деды — славные победы», мини-центр «Все профессии важны».</w:t>
            </w:r>
          </w:p>
        </w:tc>
        <w:tc>
          <w:tcPr>
            <w:tcW w:w="3230" w:type="dxa"/>
          </w:tcPr>
          <w:p>
            <w:r>
              <w:t>Воспитатели, музыкальный руководитель, инструктор по физической культуре</w:t>
            </w:r>
          </w:p>
        </w:tc>
      </w:tr>
      <w:tr>
        <w:tc>
          <w:tcPr>
            <w:tcW w:w="3230" w:type="dxa"/>
          </w:tcPr>
          <w:p>
            <w:r>
              <w:rPr>
                <w:b/>
              </w:rPr>
              <w:t>4. Детский сад — родители «Нас объединяют дети»</w:t>
            </w:r>
          </w:p>
        </w:tc>
        <w:tc>
          <w:tcPr>
            <w:tcW w:w="3230" w:type="dxa"/>
          </w:tcPr>
          <w:p>
            <w:r>
              <w:t>Анкетирование: «Социологическая анкета семьи», «По правовому воспитанию», «Семейные традиции».</w:t>
            </w:r>
          </w:p>
          <w:p>
            <w:r>
              <w:t>Консультации: «Рисуночный тест “Моя семья”», «Как создать родословную своей семьи», «История моей семьи», «Жестокое обращение с детьми: что это такое?».</w:t>
            </w:r>
          </w:p>
          <w:p>
            <w:r>
              <w:t>Памятки: «Создание благоприятной семейной атмосферы», «Искусство быть родителем», «Как воспитать маленького патриота».</w:t>
            </w:r>
          </w:p>
          <w:p>
            <w:r>
              <w:t>Всеобуч для родителей «Здоровая семья».</w:t>
            </w:r>
          </w:p>
          <w:p>
            <w:r>
              <w:t>Тематические встречи: «Моя мама — воспитатель».</w:t>
            </w:r>
          </w:p>
          <w:p>
            <w:r>
              <w:t>Семейные художественно-творческие проекты: «Герб семьи», «Моя родословная», семейная газета «Мы отдыхаем».</w:t>
            </w:r>
          </w:p>
          <w:p>
            <w:r>
              <w:t>Совместные досуги и праздники: «Вот какая бабушка» (День пожилого человека), «День Матери», «Новый год», «А ну-ка, парни!», «8 марта», концерт «Этих дней не смолкнет слава».</w:t>
            </w:r>
          </w:p>
          <w:p>
            <w:r>
              <w:t>Совместный конкурс, посвящённый Дню семьи: «Наша дружная семья».</w:t>
            </w:r>
          </w:p>
          <w:p>
            <w:r>
              <w:t>Участие родителей в целевой экскурсии к памятнику павших героев.</w:t>
            </w:r>
          </w:p>
          <w:p>
            <w:r>
              <w:t>Совместное составление рассказов: «Я и моя семья», «Очень бабушку свою, маму мамину люблю!».</w:t>
            </w:r>
          </w:p>
        </w:tc>
        <w:tc>
          <w:tcPr>
            <w:tcW w:w="3230" w:type="dxa"/>
          </w:tcPr>
          <w:p>
            <w:r>
              <w:t>Воспитатели, родители</w:t>
            </w:r>
          </w:p>
        </w:tc>
      </w:tr>
    </w:tbl>
    <w:p>
      <w:pPr>
        <w:spacing w:before="240" w:after="120"/>
      </w:pPr>
      <w:r>
        <w:rPr>
          <w:b/>
          <w:sz w:val="28"/>
        </w:rPr>
        <w:t>6. Этапы реализации</w:t>
      </w:r>
    </w:p>
    <w:p>
      <w:pPr>
        <w:spacing w:before="240" w:after="120"/>
      </w:pPr>
      <w:r>
        <w:rPr>
          <w:b/>
          <w:sz w:val="28"/>
        </w:rPr>
        <w:t>Организационный этап</w:t>
      </w:r>
    </w:p>
    <w:p>
      <w:pPr>
        <w:ind w:firstLine="709"/>
      </w:pPr>
      <w:r>
        <w:rPr>
          <w:b w:val="0"/>
          <w:i w:val="0"/>
        </w:rPr>
        <w:t>Работа началась с подбора литературы, иллюстрационного материала, изучения методических рекомендаций. Затем были проведены встречи с родителями, анкетирование родителей и опрос детей. В результате выявился уровень знаний детей о своей семье. Вся дальнейшая работа была направлена на обогащение знаний детей, сближение коллектива родителей, педагогов и детей. В этом помогли такие формы работы, как коллективная совместная деятельность: составление семейных фотоальбомов, изготовление атрибутов к сюжетно-ролевым и дидактическим играм. Любимая сюжетно-ролевая игра среди детей — «Семья». Детям очень нравится быть в роли «папы» и «мамы», где они могут кормить, мыть и качать.</w:t>
      </w:r>
    </w:p>
    <w:p>
      <w:pPr>
        <w:ind w:firstLine="709"/>
      </w:pPr>
      <w:r>
        <w:rPr>
          <w:b w:val="0"/>
          <w:i w:val="0"/>
        </w:rPr>
        <w:t>Большую значимость для формирования представления у детей о нравственных ценностях в семье имеют этические беседы по темам: «Какая у меня семья!», «Мы должны беречь друг друга», «Рядом или вместе?», «Как хорошо играть всем вместе».</w:t>
      </w:r>
    </w:p>
    <w:p>
      <w:pPr>
        <w:ind w:firstLine="709"/>
      </w:pPr>
      <w:r>
        <w:rPr>
          <w:b w:val="0"/>
          <w:i w:val="0"/>
        </w:rPr>
        <w:t>В группе проведён ряд занятий по темам: «Вместе дружная семья», «Мамы всякие нужны, мамы всякие важны», открытое занятие «Семья — начало всех начал» и др.</w:t>
      </w:r>
    </w:p>
    <w:p>
      <w:pPr>
        <w:ind w:firstLine="709"/>
      </w:pPr>
      <w:r>
        <w:rPr>
          <w:b w:val="0"/>
          <w:i w:val="0"/>
        </w:rPr>
        <w:t>Совместно с родителями реализованы художественно-творческие проекты: «Герб семьи» и «Генеалогическое древо».</w:t>
      </w:r>
    </w:p>
    <w:p>
      <w:pPr>
        <w:ind w:firstLine="709"/>
      </w:pPr>
      <w:r>
        <w:rPr>
          <w:b w:val="0"/>
          <w:i w:val="0"/>
        </w:rPr>
        <w:t>Разработаны тематические консультации и памятки для родителей: «Как создать родословную своей семьи», «История моей семьи», «Создание благоприятной семейной атмосферы», «Искусство быть родителем», «Как воспитать маленького патриота».</w:t>
      </w:r>
    </w:p>
    <w:p>
      <w:pPr>
        <w:ind w:firstLine="709"/>
      </w:pPr>
      <w:r>
        <w:rPr>
          <w:b w:val="0"/>
          <w:i w:val="0"/>
        </w:rPr>
        <w:t>Совместно с родителями были составлены рассказы «Я и моя семья», «Очень бабушку свою, маму мамину люблю!», проведено обследование семей и составление социального паспорта на каждого ребёнка.</w:t>
      </w:r>
    </w:p>
    <w:p>
      <w:pPr>
        <w:spacing w:before="240" w:after="120"/>
      </w:pPr>
      <w:r>
        <w:rPr>
          <w:b/>
          <w:sz w:val="28"/>
        </w:rPr>
        <w:t>Основной этап</w:t>
      </w:r>
    </w:p>
    <w:p>
      <w:pPr>
        <w:ind w:firstLine="709"/>
      </w:pPr>
      <w:r>
        <w:rPr>
          <w:b w:val="0"/>
          <w:i w:val="0"/>
        </w:rPr>
        <w:t>В рамках основного этапа реализовывались мероприятия всех четырёх блоков плана работы. Совместная деятельность детей, родителей и педагогов включала:</w:t>
      </w:r>
    </w:p>
    <w:p>
      <w:pPr>
        <w:pStyle w:val="27"/>
      </w:pPr>
      <w:r>
        <w:t>рассматривание репродукций картин на тему «Семья»;</w:t>
      </w:r>
    </w:p>
    <w:p>
      <w:pPr>
        <w:pStyle w:val="27"/>
      </w:pPr>
      <w:r>
        <w:t>рисование («Моя семья», «Мамин портрет», «Вместе весело, а врозь скучно»);</w:t>
      </w:r>
    </w:p>
    <w:p>
      <w:pPr>
        <w:pStyle w:val="27"/>
      </w:pPr>
      <w:r>
        <w:t>чтение рассказов, сказок, заучивание стихов;</w:t>
      </w:r>
    </w:p>
    <w:p>
      <w:pPr>
        <w:pStyle w:val="27"/>
      </w:pPr>
      <w:r>
        <w:t>просмотр мультфильмов;</w:t>
      </w:r>
    </w:p>
    <w:p>
      <w:pPr>
        <w:pStyle w:val="27"/>
      </w:pPr>
      <w:r>
        <w:t>беседу «Как мой папа служил в армии»;</w:t>
      </w:r>
    </w:p>
    <w:p>
      <w:pPr>
        <w:pStyle w:val="27"/>
      </w:pPr>
      <w:r>
        <w:t>составление рассказов «Моя семья»;</w:t>
      </w:r>
    </w:p>
    <w:p>
      <w:pPr>
        <w:pStyle w:val="27"/>
      </w:pPr>
      <w:r>
        <w:t>сюжетно-ролевые игры;</w:t>
      </w:r>
    </w:p>
    <w:p>
      <w:pPr>
        <w:ind w:firstLine="709"/>
      </w:pPr>
      <w:r>
        <w:rPr>
          <w:b w:val="0"/>
          <w:i w:val="0"/>
        </w:rPr>
        <w:t>Со стороны родителей:</w:t>
      </w:r>
    </w:p>
    <w:p>
      <w:pPr>
        <w:pStyle w:val="27"/>
      </w:pPr>
      <w:r>
        <w:t>помощь в организации мероприятий;</w:t>
      </w:r>
    </w:p>
    <w:p>
      <w:pPr>
        <w:pStyle w:val="27"/>
      </w:pPr>
      <w:r>
        <w:t>предоставление фотоматериалов из семейного архива;</w:t>
      </w:r>
    </w:p>
    <w:p>
      <w:pPr>
        <w:pStyle w:val="27"/>
      </w:pPr>
      <w:r>
        <w:t>участие отцов в спортивном мероприятии «А ну-ка, парни!»;</w:t>
      </w:r>
    </w:p>
    <w:p>
      <w:pPr>
        <w:pStyle w:val="27"/>
      </w:pPr>
      <w:r>
        <w:t>сбор материала для фотоальбомов и выставок.</w:t>
      </w:r>
    </w:p>
    <w:p>
      <w:pPr>
        <w:ind w:firstLine="709"/>
      </w:pPr>
      <w:r>
        <w:rPr>
          <w:b w:val="0"/>
          <w:i w:val="0"/>
        </w:rPr>
        <w:t>Результаты совместной работы:</w:t>
      </w:r>
    </w:p>
    <w:p>
      <w:pPr>
        <w:pStyle w:val="27"/>
      </w:pPr>
      <w:r>
        <w:t>фотоальбом «Моя семья»;</w:t>
      </w:r>
    </w:p>
    <w:p>
      <w:pPr>
        <w:pStyle w:val="27"/>
      </w:pPr>
      <w:r>
        <w:t>альбом «Художественное слово. Семья»;</w:t>
      </w:r>
    </w:p>
    <w:p>
      <w:pPr>
        <w:pStyle w:val="27"/>
      </w:pPr>
      <w:r>
        <w:t>создание видеотеки;</w:t>
      </w:r>
    </w:p>
    <w:p>
      <w:pPr>
        <w:pStyle w:val="27"/>
      </w:pPr>
      <w:r>
        <w:t>организация фотовернисажа «Наши дорогие мамы и бабушки»;</w:t>
      </w:r>
    </w:p>
    <w:p>
      <w:pPr>
        <w:pStyle w:val="27"/>
      </w:pPr>
      <w:r>
        <w:t>развитие физических качеств детей и родителей;</w:t>
      </w:r>
    </w:p>
    <w:p>
      <w:pPr>
        <w:pStyle w:val="27"/>
      </w:pPr>
      <w:r>
        <w:t>изготовление семейной газеты «Мы отдыхаем»;</w:t>
      </w:r>
    </w:p>
    <w:p>
      <w:pPr>
        <w:pStyle w:val="27"/>
      </w:pPr>
      <w:r>
        <w:t>выставки детско-родительских работ «Герб семьи» и «Моя родословная»;</w:t>
      </w:r>
    </w:p>
    <w:p>
      <w:pPr>
        <w:pStyle w:val="27"/>
      </w:pPr>
      <w:r>
        <w:t>совместный конкурс, посвящённый Дню семьи, «Наша дружная семья».</w:t>
      </w:r>
    </w:p>
    <w:p>
      <w:pPr>
        <w:spacing w:before="240" w:after="120"/>
      </w:pPr>
      <w:r>
        <w:rPr>
          <w:b/>
          <w:sz w:val="28"/>
        </w:rPr>
        <w:t>Заключительный этап</w:t>
      </w:r>
    </w:p>
    <w:p>
      <w:pPr>
        <w:ind w:firstLine="709"/>
      </w:pPr>
      <w:r>
        <w:rPr>
          <w:b w:val="0"/>
          <w:i w:val="0"/>
        </w:rPr>
        <w:t>В основу реализации проекта были положены следующие принципы:</w:t>
      </w:r>
    </w:p>
    <w:p>
      <w:pPr>
        <w:pStyle w:val="27"/>
      </w:pPr>
      <w:r>
        <w:rPr>
          <w:b/>
        </w:rPr>
        <w:t xml:space="preserve">Принцип личностно-ориентированного общения — </w:t>
      </w:r>
      <w:r>
        <w:t>индивидуально-личностное формирование и развитие морального облика человека. В процессе обучения дети выступают как активные исследователи окружающего мира вместе с педагогом, а не просто пассивно перенимают его опыт. Партнёрство, соучастие и взаимодействие — приоритетные формы общения педагога с детьми;</w:t>
      </w:r>
    </w:p>
    <w:p>
      <w:pPr>
        <w:pStyle w:val="27"/>
      </w:pPr>
      <w:r>
        <w:rPr>
          <w:b/>
        </w:rPr>
        <w:t xml:space="preserve">Принцип тематического планирования материала — </w:t>
      </w:r>
      <w:r>
        <w:t>подача изучаемого материала по темам: семья, родословная семьи, традиции семьи, родной дом;</w:t>
      </w:r>
    </w:p>
    <w:p>
      <w:pPr>
        <w:pStyle w:val="27"/>
      </w:pPr>
      <w:r>
        <w:rPr>
          <w:b/>
        </w:rPr>
        <w:t xml:space="preserve">Принцип наглядности — </w:t>
      </w:r>
      <w:r>
        <w:t>широкое представление соответствующей изучаемому материалу наглядности: иллюстрации, фотографии, атрибуты, использование информационных компьютерных технологий;</w:t>
      </w:r>
    </w:p>
    <w:p>
      <w:pPr>
        <w:pStyle w:val="27"/>
      </w:pPr>
      <w:r>
        <w:rPr>
          <w:b/>
        </w:rPr>
        <w:t xml:space="preserve">Принцип последовательности — </w:t>
      </w:r>
      <w:r>
        <w:t>планирование изучаемого познавательного материала последовательно (от простого к сложному), чтобы дети усваивали знания постепенно, в определённой системе;</w:t>
      </w:r>
    </w:p>
    <w:p>
      <w:pPr>
        <w:pStyle w:val="27"/>
      </w:pPr>
      <w:r>
        <w:rPr>
          <w:b/>
        </w:rPr>
        <w:t xml:space="preserve">Принцип занимательности — </w:t>
      </w:r>
      <w:r>
        <w:t>изучаемый материал должен быть интересным, увлекательным для детей, этот принцип формирует у детей желание выполнять предлагаемые виды заданий, стремиться к достижению результата.</w:t>
      </w:r>
    </w:p>
    <w:p>
      <w:pPr>
        <w:spacing w:before="240" w:after="120"/>
      </w:pPr>
      <w:r>
        <w:rPr>
          <w:b/>
          <w:sz w:val="28"/>
        </w:rPr>
        <w:t>7. Результаты и выводы</w:t>
      </w:r>
    </w:p>
    <w:p>
      <w:pPr>
        <w:ind w:firstLine="709"/>
      </w:pPr>
      <w:r>
        <w:rPr>
          <w:b w:val="0"/>
          <w:i w:val="0"/>
        </w:rPr>
        <w:t>По ходу проекта появились некоторые затруднения:</w:t>
      </w:r>
    </w:p>
    <w:p>
      <w:pPr>
        <w:pStyle w:val="27"/>
      </w:pPr>
      <w:r>
        <w:t>в группе есть неполные семьи;</w:t>
      </w:r>
    </w:p>
    <w:p>
      <w:pPr>
        <w:pStyle w:val="27"/>
      </w:pPr>
      <w:r>
        <w:t>у некоторых детей уже нет бабушек и дедушек, они о них ничего не знают.</w:t>
      </w:r>
    </w:p>
    <w:p>
      <w:pPr>
        <w:ind w:firstLine="709"/>
      </w:pPr>
      <w:r>
        <w:rPr>
          <w:b w:val="0"/>
          <w:i w:val="0"/>
        </w:rPr>
        <w:t>Выявленный уровень знаний детей показал, что не все дети имеют представление об истории семьи, её традициях. Результаты анкетирования показали, что и многие родители не знакомы со своей родословной. Проектная деятельность, проводимая с детьми нашей группы, имеет огромное значение для формирования положительного образа родного дома у детей старшего дошкольного возраста. Результаты мониторинга это доказывают:</w:t>
      </w:r>
    </w:p>
    <w:p>
      <w:pPr>
        <w:pStyle w:val="27"/>
      </w:pPr>
      <w:r>
        <w:t>дети лучше знают свои корни, они хорошо представляют, что такое род, родословная, семья;</w:t>
      </w:r>
    </w:p>
    <w:p>
      <w:pPr>
        <w:pStyle w:val="27"/>
      </w:pPr>
      <w:r>
        <w:t>в своей речи стали чаще употреблять такие фразы, как «уютный дом», «родной дом», «мои родственники» и др.;</w:t>
      </w:r>
    </w:p>
    <w:p>
      <w:pPr>
        <w:pStyle w:val="27"/>
      </w:pPr>
      <w:r>
        <w:t>дети получили необходимую информацию о своей семье;</w:t>
      </w:r>
    </w:p>
    <w:p>
      <w:pPr>
        <w:pStyle w:val="27"/>
      </w:pPr>
      <w:r>
        <w:t>происходит обмен опытом семейного воспитания и традиций;</w:t>
      </w:r>
    </w:p>
    <w:p>
      <w:pPr>
        <w:pStyle w:val="27"/>
      </w:pPr>
      <w:r>
        <w:t>поиск новых форм взаимодействия педагогов с родителями;</w:t>
      </w:r>
    </w:p>
    <w:p>
      <w:pPr>
        <w:pStyle w:val="27"/>
      </w:pPr>
      <w:r>
        <w:t>повысилась компетентность родителей в вопросах семейного воспитания.</w:t>
      </w:r>
    </w:p>
    <w:p>
      <w:pPr>
        <w:ind w:firstLine="709"/>
      </w:pPr>
      <w:r>
        <w:rPr>
          <w:b w:val="0"/>
          <w:i w:val="0"/>
        </w:rPr>
        <w:t>И главный результат, на который очень хотелось бы обратить внимание, заключается в усвоении ребёнком вечных ценностей: милосердия, любви к родным и близким, в стремлении его к добру и неприятии зла.</w:t>
      </w:r>
    </w:p>
    <w:sectPr>
      <w:pgSz w:w="12240" w:h="15840"/>
      <w:pgMar w:top="1134" w:right="850" w:bottom="1134" w:left="1701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ＭＳ 明朝">
    <w:altName w:val="Droid Sans"/>
    <w:panose1 w:val="00000000000000000000"/>
    <w:charset w:val="80"/>
    <w:family w:val="roman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Droid Sans"/>
    <w:panose1 w:val="00000000000000000000"/>
    <w:charset w:val="80"/>
    <w:family w:val="modern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">
    <w:altName w:val="Courier New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singleLevel"/>
    <w:tmpl w:val="29761A62"/>
    <w:lvl w:ilvl="0">
      <w:start w:val="1"/>
      <w:numFmt w:val="bullet"/>
      <w:lvlRestart w:val="0"/>
      <w:pStyle w:val="27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multiLevelType w:val="singleLevel"/>
    <w:tmpl w:val="3D1EFFD4"/>
    <w:lvl w:ilvl="0">
      <w:start w:val="1"/>
      <w:numFmt w:val="bullet"/>
      <w:lvlRestart w:val="0"/>
      <w:pStyle w:val="28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multiLevelType w:val="singleLevel"/>
    <w:tmpl w:val="F3EAFDEC"/>
    <w:lvl w:ilvl="0">
      <w:start w:val="1"/>
      <w:numFmt w:val="bullet"/>
      <w:lvlRestart w:val="0"/>
      <w:pStyle w:val="29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multiLevelType w:val="singleLevel"/>
    <w:tmpl w:val="D0A62B40"/>
    <w:lvl w:ilvl="0">
      <w:start w:val="1"/>
      <w:numFmt w:val="decimal"/>
      <w:lvlRestart w:val="0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multiLevelType w:val="singleLevel"/>
    <w:tmpl w:val="38441652"/>
    <w:lvl w:ilvl="0">
      <w:start w:val="1"/>
      <w:numFmt w:val="decimal"/>
      <w:lvlRestart w:val="0"/>
      <w:pStyle w:val="31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multiLevelType w:val="singleLevel"/>
    <w:tmpl w:val="FB12693A"/>
    <w:lvl w:ilvl="0">
      <w:start w:val="1"/>
      <w:numFmt w:val="decimal"/>
      <w:lvlRestart w:val="0"/>
      <w:pStyle w:val="32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6"/>
  <w:bordersDoNotSurroundHeader/>
  <w:bordersDoNotSurroundFooter/>
  <w:defaultTabStop w:val="720"/>
  <w:drawingGridHorizontalSpacing w:val="140"/>
  <w:drawingGridVerticalSpacing w:val="190"/>
  <w:displayHorizontalDrawingGridEvery w:val="0"/>
  <w:displayVerticalDrawingGridEvery w:val="1"/>
  <w:savePreviewPicture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before="0" w:after="0" w:line="360" w:lineRule="auto"/>
    </w:pPr>
    <w:rPr>
      <w:rFonts w:ascii="Times New Roman" w:eastAsia="ＭＳ 明朝" w:cs="Arial" w:hAnsi="Times New Roman"/>
      <w:sz w:val="28"/>
      <w:szCs w:val="22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480" w:after="0"/>
      <w:outlineLvl w:val="0"/>
    </w:pPr>
    <w:rPr>
      <w:rFonts w:ascii="Calibri" w:eastAsia="ＭＳ ゴシック" w:cs="Times New Roman" w:hAnsi="Calibri"/>
      <w:b/>
      <w:bCs/>
      <w:color w:val="365F91"/>
      <w:sz w:val="28"/>
      <w:szCs w:val="28"/>
    </w:rPr>
  </w:style>
  <w:style w:type="paragraph" w:styleId="2">
    <w:name w:val="heading 2"/>
    <w:basedOn w:val="0"/>
    <w:next w:val="0"/>
    <w:pPr>
      <w:keepNext/>
      <w:keepLines/>
      <w:spacing w:before="200" w:after="0"/>
      <w:outlineLvl w:val="1"/>
    </w:pPr>
    <w:rPr>
      <w:rFonts w:ascii="Calibri" w:eastAsia="ＭＳ ゴシック" w:cs="Times New Roman" w:hAnsi="Calibri"/>
      <w:b/>
      <w:bCs/>
      <w:color w:val="4F81BD"/>
      <w:sz w:val="26"/>
      <w:szCs w:val="26"/>
    </w:rPr>
  </w:style>
  <w:style w:type="paragraph" w:styleId="3">
    <w:name w:val="heading 3"/>
    <w:basedOn w:val="0"/>
    <w:next w:val="0"/>
    <w:pPr>
      <w:keepNext/>
      <w:keepLines/>
      <w:spacing w:before="200" w:after="0"/>
      <w:outlineLvl w:val="2"/>
    </w:pPr>
    <w:rPr>
      <w:rFonts w:ascii="Calibri" w:eastAsia="ＭＳ ゴシック" w:cs="Times New Roman" w:hAnsi="Calibri"/>
      <w:b/>
      <w:bCs/>
      <w:color w:val="4F81BD"/>
    </w:rPr>
  </w:style>
  <w:style w:type="paragraph" w:styleId="4">
    <w:name w:val="heading 4"/>
    <w:basedOn w:val="0"/>
    <w:next w:val="0"/>
    <w:pPr>
      <w:keepNext/>
      <w:keepLines/>
      <w:spacing w:before="200" w:after="0"/>
      <w:outlineLvl w:val="3"/>
    </w:pPr>
    <w:rPr>
      <w:rFonts w:ascii="Calibri" w:eastAsia="ＭＳ ゴシック" w:cs="Times New Roman" w:hAnsi="Calibri"/>
      <w:b/>
      <w:bCs/>
      <w:i/>
      <w:iCs/>
      <w:color w:val="4F81BD"/>
    </w:rPr>
  </w:style>
  <w:style w:type="paragraph" w:styleId="5">
    <w:name w:val="heading 5"/>
    <w:basedOn w:val="0"/>
    <w:next w:val="0"/>
    <w:pPr>
      <w:keepNext/>
      <w:keepLines/>
      <w:spacing w:before="200" w:after="0"/>
      <w:outlineLvl w:val="4"/>
    </w:pPr>
    <w:rPr>
      <w:rFonts w:ascii="Calibri" w:eastAsia="ＭＳ ゴシック" w:cs="Times New Roman" w:hAnsi="Calibri"/>
      <w:color w:val="243F60"/>
    </w:rPr>
  </w:style>
  <w:style w:type="paragraph" w:styleId="6">
    <w:name w:val="heading 6"/>
    <w:basedOn w:val="0"/>
    <w:next w:val="0"/>
    <w:pPr>
      <w:keepNext/>
      <w:keepLines/>
      <w:spacing w:before="200" w:after="0"/>
      <w:outlineLvl w:val="5"/>
    </w:pPr>
    <w:rPr>
      <w:rFonts w:ascii="Calibri" w:eastAsia="ＭＳ ゴシック" w:cs="Times New Roman" w:hAnsi="Calibri"/>
      <w:i/>
      <w:iCs/>
      <w:color w:val="243F60"/>
    </w:rPr>
  </w:style>
  <w:style w:type="paragraph" w:styleId="7">
    <w:name w:val="heading 7"/>
    <w:basedOn w:val="0"/>
    <w:next w:val="0"/>
    <w:pPr>
      <w:keepNext/>
      <w:keepLines/>
      <w:spacing w:before="200" w:after="0"/>
      <w:outlineLvl w:val="6"/>
    </w:pPr>
    <w:rPr>
      <w:rFonts w:ascii="Calibri" w:eastAsia="ＭＳ ゴシック" w:cs="Times New Roman" w:hAnsi="Calibri"/>
      <w:i/>
      <w:iCs/>
      <w:color w:val="404040"/>
    </w:rPr>
  </w:style>
  <w:style w:type="paragraph" w:styleId="8">
    <w:name w:val="heading 8"/>
    <w:basedOn w:val="0"/>
    <w:next w:val="0"/>
    <w:pPr>
      <w:keepNext/>
      <w:keepLines/>
      <w:spacing w:before="200" w:after="0"/>
      <w:outlineLvl w:val="7"/>
    </w:pPr>
    <w:rPr>
      <w:rFonts w:ascii="Calibri" w:eastAsia="ＭＳ ゴシック" w:cs="Times New Roman" w:hAnsi="Calibri"/>
      <w:color w:val="4F81BD"/>
      <w:sz w:val="20"/>
      <w:szCs w:val="20"/>
    </w:rPr>
  </w:style>
  <w:style w:type="paragraph" w:styleId="9">
    <w:name w:val="heading 9"/>
    <w:basedOn w:val="0"/>
    <w:next w:val="0"/>
    <w:pPr>
      <w:keepNext/>
      <w:keepLines/>
      <w:spacing w:before="200" w:after="0"/>
      <w:outlineLvl w:val="8"/>
    </w:pPr>
    <w:rPr>
      <w:rFonts w:ascii="Calibri" w:eastAsia="ＭＳ ゴシック" w:cs="Times New Roman" w:hAnsi="Calibri"/>
      <w:i/>
      <w:iCs/>
      <w:color w:val="404040"/>
      <w:sz w:val="20"/>
      <w:szCs w:val="20"/>
    </w:rPr>
  </w:style>
  <w:style w:type="character" w:default="1" w:styleId="10">
    <w:name w:val="Default Paragraph Font"/>
  </w:style>
  <w:style w:type="paragraph" w:styleId="15">
    <w:name w:val="head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foot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17">
    <w:name w:val="No Spacing"/>
    <w:pPr>
      <w:spacing w:after="0" w:line="240" w:lineRule="auto"/>
    </w:pPr>
    <w:rPr>
      <w:rFonts w:ascii="Cambria" w:eastAsia="ＭＳ 明朝" w:cs="Arial" w:hAnsi="Cambria"/>
      <w:sz w:val="22"/>
      <w:szCs w:val="22"/>
      <w:lang w:val="en-US" w:eastAsia="en-US" w:bidi="ar-SA"/>
    </w:rPr>
  </w:style>
  <w:style w:type="paragraph" w:styleId="18">
    <w:name w:val="Title"/>
    <w:basedOn w:val="0"/>
    <w:next w:val="0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ＭＳ ゴシック" w:cs="Times New Roman" w:hAnsi="Calibri"/>
      <w:color w:val="17365D"/>
      <w:spacing w:val="5"/>
      <w:kern w:val="28"/>
      <w:sz w:val="52"/>
      <w:szCs w:val="52"/>
    </w:rPr>
  </w:style>
  <w:style w:type="paragraph" w:styleId="19">
    <w:name w:val="Subtitle"/>
    <w:basedOn w:val="0"/>
    <w:next w:val="0"/>
    <w:rPr>
      <w:rFonts w:ascii="Calibri" w:eastAsia="ＭＳ ゴシック" w:cs="Times New Roman" w:hAnsi="Calibri"/>
      <w:i/>
      <w:iCs/>
      <w:color w:val="4F81BD"/>
      <w:spacing w:val="15"/>
      <w:sz w:val="24"/>
      <w:szCs w:val="24"/>
    </w:rPr>
  </w:style>
  <w:style w:type="paragraph" w:customStyle="1" w:styleId="20">
    <w:name w:val="List Paragraph"/>
    <w:basedOn w:val="0"/>
    <w:pPr>
      <w:ind w:left="720"/>
      <w:contextualSpacing/>
    </w:pPr>
  </w:style>
  <w:style w:type="paragraph" w:styleId="21">
    <w:name w:val="Body Text"/>
    <w:basedOn w:val="0"/>
    <w:pPr>
      <w:spacing w:after="120"/>
    </w:pPr>
  </w:style>
  <w:style w:type="paragraph" w:styleId="22">
    <w:name w:val="Body Text 2"/>
    <w:basedOn w:val="0"/>
    <w:pPr>
      <w:spacing w:after="120" w:line="480" w:lineRule="auto"/>
    </w:pPr>
  </w:style>
  <w:style w:type="paragraph" w:styleId="23">
    <w:name w:val="Body Text 3"/>
    <w:basedOn w:val="0"/>
    <w:pPr>
      <w:spacing w:after="120"/>
    </w:pPr>
    <w:rPr>
      <w:sz w:val="16"/>
      <w:szCs w:val="16"/>
    </w:rPr>
  </w:style>
  <w:style w:type="paragraph" w:styleId="24">
    <w:name w:val="List"/>
    <w:basedOn w:val="0"/>
    <w:pPr>
      <w:ind w:left="360" w:hanging="360"/>
      <w:contextualSpacing/>
    </w:pPr>
  </w:style>
  <w:style w:type="paragraph" w:styleId="25">
    <w:name w:val="List 2"/>
    <w:basedOn w:val="0"/>
    <w:pPr>
      <w:ind w:left="720" w:hanging="360"/>
      <w:contextualSpacing/>
    </w:pPr>
  </w:style>
  <w:style w:type="paragraph" w:styleId="26">
    <w:name w:val="List 3"/>
    <w:basedOn w:val="0"/>
    <w:pPr>
      <w:ind w:left="1080" w:hanging="360"/>
      <w:contextualSpacing/>
    </w:pPr>
  </w:style>
  <w:style w:type="paragraph" w:styleId="27">
    <w:name w:val="List Bullet"/>
    <w:basedOn w:val="0"/>
    <w:pPr>
      <w:numPr>
        <w:ilvl w:val="0"/>
        <w:numId w:val="1"/>
      </w:numPr>
      <w:contextualSpacing/>
    </w:pPr>
  </w:style>
  <w:style w:type="paragraph" w:styleId="28">
    <w:name w:val="List Bullet 2"/>
    <w:basedOn w:val="0"/>
    <w:pPr>
      <w:numPr>
        <w:ilvl w:val="0"/>
        <w:numId w:val="2"/>
      </w:numPr>
      <w:contextualSpacing/>
    </w:pPr>
  </w:style>
  <w:style w:type="paragraph" w:styleId="29">
    <w:name w:val="List Bullet 3"/>
    <w:basedOn w:val="0"/>
    <w:pPr>
      <w:numPr>
        <w:ilvl w:val="0"/>
        <w:numId w:val="3"/>
      </w:numPr>
      <w:contextualSpacing/>
    </w:pPr>
  </w:style>
  <w:style w:type="paragraph" w:styleId="30">
    <w:name w:val="List Number"/>
    <w:basedOn w:val="0"/>
    <w:pPr>
      <w:numPr>
        <w:ilvl w:val="0"/>
        <w:numId w:val="4"/>
      </w:numPr>
      <w:contextualSpacing/>
    </w:pPr>
  </w:style>
  <w:style w:type="paragraph" w:styleId="31">
    <w:name w:val="List Number 2"/>
    <w:basedOn w:val="0"/>
    <w:pPr>
      <w:numPr>
        <w:ilvl w:val="0"/>
        <w:numId w:val="5"/>
      </w:numPr>
      <w:contextualSpacing/>
    </w:pPr>
  </w:style>
  <w:style w:type="paragraph" w:styleId="32">
    <w:name w:val="List Number 3"/>
    <w:basedOn w:val="0"/>
    <w:pPr>
      <w:numPr>
        <w:ilvl w:val="0"/>
        <w:numId w:val="6"/>
      </w:numPr>
      <w:contextualSpacing/>
    </w:pPr>
  </w:style>
  <w:style w:type="paragraph" w:styleId="33">
    <w:name w:val="List Continue"/>
    <w:basedOn w:val="0"/>
    <w:pPr>
      <w:spacing w:after="120"/>
      <w:ind w:left="360"/>
      <w:contextualSpacing/>
    </w:pPr>
  </w:style>
  <w:style w:type="paragraph" w:styleId="34">
    <w:name w:val="List Continue 2"/>
    <w:basedOn w:val="0"/>
    <w:pPr>
      <w:spacing w:after="120"/>
      <w:ind w:left="720"/>
      <w:contextualSpacing/>
    </w:pPr>
  </w:style>
  <w:style w:type="paragraph" w:styleId="35">
    <w:name w:val="List Continue 3"/>
    <w:basedOn w:val="0"/>
    <w:pPr>
      <w:spacing w:after="120"/>
      <w:ind w:left="1080"/>
      <w:contextualSpacing/>
    </w:pPr>
  </w:style>
  <w:style w:type="paragraph" w:styleId="36">
    <w:name w:val="macro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ＭＳ 明朝" w:cs="Arial" w:hAnsi="Courier"/>
      <w:sz w:val="20"/>
      <w:szCs w:val="20"/>
      <w:lang w:val="en-US" w:eastAsia="en-US" w:bidi="ar-SA"/>
    </w:rPr>
  </w:style>
  <w:style w:type="paragraph" w:customStyle="1" w:styleId="37">
    <w:name w:val="Quote"/>
    <w:basedOn w:val="0"/>
    <w:next w:val="0"/>
    <w:rPr>
      <w:i/>
      <w:iCs/>
      <w:color w:val="000000"/>
    </w:rPr>
  </w:style>
  <w:style w:type="paragraph" w:styleId="38">
    <w:name w:val="caption"/>
    <w:basedOn w:val="0"/>
    <w:next w:val="0"/>
    <w:pPr>
      <w:spacing w:line="240" w:lineRule="auto"/>
    </w:pPr>
    <w:rPr>
      <w:b/>
      <w:bCs/>
      <w:color w:val="4F81BD"/>
      <w:sz w:val="18"/>
      <w:szCs w:val="18"/>
    </w:rPr>
  </w:style>
  <w:style w:type="character" w:styleId="39">
    <w:name w:val="Strong"/>
    <w:basedOn w:val="10"/>
    <w:rPr>
      <w:b/>
      <w:bCs/>
    </w:rPr>
  </w:style>
  <w:style w:type="character" w:styleId="40">
    <w:name w:val="Emphasis"/>
    <w:basedOn w:val="10"/>
    <w:rPr>
      <w:i/>
      <w:iCs/>
    </w:rPr>
  </w:style>
  <w:style w:type="paragraph" w:customStyle="1" w:styleId="41">
    <w:name w:val="Intense Quote"/>
    <w:basedOn w:val="0"/>
    <w:next w:val="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42">
    <w:name w:val="Subtle Emphasis"/>
    <w:basedOn w:val="10"/>
    <w:rPr>
      <w:i/>
      <w:iCs/>
      <w:color w:val="808080"/>
    </w:rPr>
  </w:style>
  <w:style w:type="character" w:customStyle="1" w:styleId="43">
    <w:name w:val="Intense Emphasis"/>
    <w:basedOn w:val="10"/>
    <w:rPr>
      <w:b/>
      <w:bCs/>
      <w:i/>
      <w:iCs/>
      <w:color w:val="4F81BD"/>
    </w:rPr>
  </w:style>
  <w:style w:type="character" w:customStyle="1" w:styleId="44">
    <w:name w:val="Subtle Reference"/>
    <w:basedOn w:val="10"/>
    <w:rPr>
      <w:caps w:val="0"/>
      <w:smallCaps/>
      <w:color w:val="C0504D"/>
      <w:u w:val="single"/>
    </w:rPr>
  </w:style>
  <w:style w:type="character" w:customStyle="1" w:styleId="45">
    <w:name w:val="Intense Reference"/>
    <w:basedOn w:val="10"/>
    <w:rPr>
      <w:b/>
      <w:bCs/>
      <w:caps w:val="0"/>
      <w:smallCaps/>
      <w:color w:val="C0504D"/>
      <w:spacing w:val="5"/>
      <w:u w:val="single"/>
    </w:rPr>
  </w:style>
  <w:style w:type="character" w:customStyle="1" w:styleId="46">
    <w:name w:val="Book Title"/>
    <w:basedOn w:val="10"/>
    <w:rPr>
      <w:b/>
      <w:bCs/>
      <w:caps w:val="0"/>
      <w:smallCaps/>
      <w:spacing w:val="5"/>
    </w:rPr>
  </w:style>
  <w:style w:type="paragraph" w:customStyle="1" w:styleId="47">
    <w:name w:val="TOC Heading"/>
    <w:basedOn w:val="1"/>
    <w:next w:val="0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  <Pages>27</Pages>
  <Words>4089</Words>
  <Characters>27236</Characters>
  <Lines>753</Lines>
  <Paragraphs>194</Paragraphs>
  <CharactersWithSpaces>31166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python-docx</dc:creator>
  <dc:description>generated by python-docx</dc:description>
  <cp:lastModifiedBy>HONOR Docs</cp:lastModifiedBy>
  <cp:revision>1</cp:revision>
  <dcterms:created xsi:type="dcterms:W3CDTF">2013-12-23T23:15:00Z</dcterms:created>
  <dcterms:modified xsi:type="dcterms:W3CDTF">2026-10-08T11:16:26Z</dcterms:modified>
</cp:coreProperties>
</file>