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83" w:rsidRDefault="000C6483" w:rsidP="00E753E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753E3">
        <w:rPr>
          <w:rFonts w:ascii="Times New Roman" w:hAnsi="Times New Roman"/>
          <w:b/>
          <w:sz w:val="40"/>
          <w:szCs w:val="40"/>
        </w:rPr>
        <w:t>Ярмарка</w:t>
      </w:r>
    </w:p>
    <w:p w:rsidR="000C6483" w:rsidRPr="00E753E3" w:rsidRDefault="000C6483" w:rsidP="00E753E3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E753E3">
        <w:rPr>
          <w:rFonts w:ascii="Times New Roman" w:hAnsi="Times New Roman"/>
          <w:i/>
          <w:sz w:val="32"/>
          <w:szCs w:val="32"/>
        </w:rPr>
        <w:t>Под народную музыку появляется скоморох</w:t>
      </w:r>
    </w:p>
    <w:p w:rsidR="000C6483" w:rsidRPr="00E753E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Скоморох</w:t>
      </w:r>
      <w:r w:rsidRPr="00E753E3">
        <w:rPr>
          <w:rFonts w:ascii="Times New Roman" w:hAnsi="Times New Roman"/>
          <w:sz w:val="32"/>
          <w:szCs w:val="32"/>
        </w:rPr>
        <w:t>: Здравствуйте, гости дорогие!</w:t>
      </w:r>
    </w:p>
    <w:p w:rsidR="000C6483" w:rsidRPr="00E753E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53E3">
        <w:rPr>
          <w:rFonts w:ascii="Times New Roman" w:hAnsi="Times New Roman"/>
          <w:sz w:val="32"/>
          <w:szCs w:val="32"/>
        </w:rPr>
        <w:t>Здравствуйте, гости званые, гости желанные!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53E3">
        <w:rPr>
          <w:rFonts w:ascii="Times New Roman" w:hAnsi="Times New Roman"/>
          <w:sz w:val="32"/>
          <w:szCs w:val="32"/>
        </w:rPr>
        <w:t>Милости просим на ярмарку!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E753E3">
        <w:rPr>
          <w:rFonts w:ascii="Times New Roman" w:hAnsi="Times New Roman"/>
          <w:i/>
          <w:sz w:val="32"/>
          <w:szCs w:val="32"/>
        </w:rPr>
        <w:t>Под звуки веселой музыки, приплясывая, выходит Ярмарка</w:t>
      </w:r>
    </w:p>
    <w:p w:rsidR="000C6483" w:rsidRPr="00E753E3" w:rsidRDefault="000C6483" w:rsidP="00E753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Скоморох: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ты кто такая?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Ярмарка</w:t>
      </w:r>
      <w:r>
        <w:rPr>
          <w:rFonts w:ascii="Times New Roman" w:hAnsi="Times New Roman"/>
          <w:sz w:val="32"/>
          <w:szCs w:val="32"/>
        </w:rPr>
        <w:t>: А я, Ярмарка,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Широкая, да богатая!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Веселая да румяная,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Всему народу желанная!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E753E3">
        <w:rPr>
          <w:rFonts w:ascii="Times New Roman" w:hAnsi="Times New Roman"/>
          <w:i/>
          <w:sz w:val="32"/>
          <w:szCs w:val="32"/>
        </w:rPr>
        <w:t>(к гостям)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Здравствуйте, люди добрые!</w:t>
      </w:r>
    </w:p>
    <w:p w:rsidR="000C6483" w:rsidRPr="00E753E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Хлебом, солью вас встречаю, гостеприимством да любовью привечаю!</w:t>
      </w:r>
    </w:p>
    <w:p w:rsidR="000C6483" w:rsidRPr="00E753E3" w:rsidRDefault="000C6483" w:rsidP="00E753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Скоморох: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53E3">
        <w:rPr>
          <w:rFonts w:ascii="Times New Roman" w:hAnsi="Times New Roman"/>
          <w:sz w:val="32"/>
          <w:szCs w:val="32"/>
        </w:rPr>
        <w:t>Здравствуй, здравствуй, наша хозяюшка!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Давно тебя ждём-поджидаем,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Праздник не начинаем.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А ведь уж Покров настал-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Праздник в садике заиграл!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На дворе - матушка Осень-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Милости просим!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Широко раскинувшись , ярмарка шумит,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Живая, многолюдная, душу веселит!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Ярмарка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0C6483" w:rsidRPr="00ED3EC1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D3EC1">
        <w:rPr>
          <w:rFonts w:ascii="Times New Roman" w:hAnsi="Times New Roman"/>
          <w:sz w:val="32"/>
          <w:szCs w:val="32"/>
        </w:rPr>
        <w:t>Звенят небеса на все голоса,</w:t>
      </w:r>
    </w:p>
    <w:p w:rsidR="000C6483" w:rsidRPr="00ED3EC1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D3EC1">
        <w:rPr>
          <w:rFonts w:ascii="Times New Roman" w:hAnsi="Times New Roman"/>
          <w:sz w:val="32"/>
          <w:szCs w:val="32"/>
        </w:rPr>
        <w:t>Товаров- тьма! Трещат закрома!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D3EC1">
        <w:rPr>
          <w:rFonts w:ascii="Times New Roman" w:hAnsi="Times New Roman"/>
          <w:sz w:val="32"/>
          <w:szCs w:val="32"/>
        </w:rPr>
        <w:t>Покупай, не зевай</w:t>
      </w:r>
      <w:r>
        <w:rPr>
          <w:rFonts w:ascii="Times New Roman" w:hAnsi="Times New Roman"/>
          <w:b/>
          <w:sz w:val="32"/>
          <w:szCs w:val="32"/>
        </w:rPr>
        <w:t>!</w:t>
      </w:r>
    </w:p>
    <w:p w:rsidR="000C6483" w:rsidRDefault="000C6483" w:rsidP="00F30C49">
      <w:pPr>
        <w:pStyle w:val="NormalWeb"/>
        <w:shd w:val="clear" w:color="auto" w:fill="FFFFFF"/>
        <w:spacing w:before="90" w:beforeAutospacing="0" w:after="90" w:afterAutospacing="0"/>
        <w:rPr>
          <w:rFonts w:ascii="Arial" w:hAnsi="Arial" w:cs="Arial"/>
          <w:color w:val="212529"/>
        </w:rPr>
      </w:pPr>
      <w:r w:rsidRPr="001D44C3">
        <w:rPr>
          <w:i/>
          <w:sz w:val="72"/>
          <w:szCs w:val="72"/>
        </w:rPr>
        <w:t>♪</w:t>
      </w:r>
      <w:r>
        <w:rPr>
          <w:rStyle w:val="IntenseQuoteChar"/>
          <w:b w:val="0"/>
          <w:color w:val="auto"/>
          <w:sz w:val="32"/>
          <w:szCs w:val="32"/>
          <w:lang w:val="ru-RU"/>
        </w:rPr>
        <w:t>Дет</w:t>
      </w:r>
      <w:r w:rsidRPr="00ED3EC1">
        <w:rPr>
          <w:rStyle w:val="IntenseQuoteChar"/>
          <w:b w:val="0"/>
          <w:color w:val="auto"/>
          <w:sz w:val="32"/>
          <w:szCs w:val="32"/>
          <w:lang w:val="ru-RU"/>
        </w:rPr>
        <w:t xml:space="preserve">и заходят в зал, у детей корзинки, коробы, подносы  с товарами.   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1: </w:t>
      </w:r>
      <w:r w:rsidRPr="00F30C49">
        <w:rPr>
          <w:sz w:val="32"/>
          <w:szCs w:val="32"/>
        </w:rPr>
        <w:t>Как у наших у ворот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   Собирайся, народ!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   На Покровской ярмарке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   Давайте веселиться,</w:t>
      </w:r>
    </w:p>
    <w:p w:rsidR="000C6483" w:rsidRPr="00F30C49" w:rsidRDefault="000C6483" w:rsidP="00F30C49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F30C49">
        <w:rPr>
          <w:sz w:val="32"/>
          <w:szCs w:val="32"/>
        </w:rPr>
        <w:t>   Петь, плясать, не лениться!</w:t>
      </w:r>
    </w:p>
    <w:p w:rsidR="000C6483" w:rsidRPr="00ED3EC1" w:rsidRDefault="000C6483" w:rsidP="00F30C49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2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У дядюшки Якова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Товару хватит всякого.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Тары-бары, растабары!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Расторговываем товары!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 xml:space="preserve">  </w:t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3: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Булавки, иголки,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Стальные приколки.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За один пучок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Плати пятачок!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 xml:space="preserve">  </w:t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4;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Вот орешки,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   Хорошие орешки.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   Вкусные, на меду.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   Давай в шапку накладу!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5: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  Есть ниточки.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   Есть катушечки! 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Дава</w:t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й — покупай, </w:t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Забирай — выбирай!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</w:p>
    <w:p w:rsidR="000C6483" w:rsidRDefault="000C6483" w:rsidP="00ED3EC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Ярмарка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Пришла я к вам не с пустыми руками, а  с товарами разными, с песнями, да плясками!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1716BD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Подг. гр. исполняет  песню «Осенняя прогулка»</w:t>
      </w:r>
    </w:p>
    <w:p w:rsidR="000C6483" w:rsidRPr="001716BD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  <w:r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(Дети садятся, один продавец с сарафаном остается)</w:t>
      </w:r>
    </w:p>
    <w:p w:rsidR="000C6483" w:rsidRDefault="000C6483" w:rsidP="001716B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753E3">
        <w:rPr>
          <w:rFonts w:ascii="Times New Roman" w:hAnsi="Times New Roman"/>
          <w:b/>
          <w:sz w:val="32"/>
          <w:szCs w:val="32"/>
        </w:rPr>
        <w:t>Ярмарка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 xml:space="preserve"> А кто же первый пойдет на базар? </w:t>
      </w:r>
    </w:p>
    <w:p w:rsidR="000C6483" w:rsidRDefault="000C6483" w:rsidP="001716B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716BD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Дети хором</w:t>
      </w:r>
      <w:r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Назар! Назар!</w:t>
      </w:r>
      <w:r w:rsidRPr="00ED3EC1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E753E3">
        <w:rPr>
          <w:rFonts w:ascii="Times New Roman" w:hAnsi="Times New Roman"/>
          <w:b/>
          <w:sz w:val="32"/>
          <w:szCs w:val="32"/>
        </w:rPr>
        <w:t>Ярмарка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Давайте посмотрим, что он будет покупать на базаре.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C6483" w:rsidRPr="001716BD" w:rsidRDefault="000C6483" w:rsidP="00E753E3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1716BD">
        <w:rPr>
          <w:rFonts w:ascii="Times New Roman" w:hAnsi="Times New Roman"/>
          <w:i/>
          <w:sz w:val="32"/>
          <w:szCs w:val="32"/>
        </w:rPr>
        <w:t>(девочка ведет мальчика за руку)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Девочка: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Ты, Назар, ты, Назар,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Поди-ка на базар.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Купи мне сарафан,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Ни долог, ни короток-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Ни в лес ходить,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Ни зайцев ловить.</w:t>
      </w:r>
    </w:p>
    <w:p w:rsidR="000C6483" w:rsidRPr="006116D0" w:rsidRDefault="000C6483" w:rsidP="00E753E3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6116D0">
        <w:rPr>
          <w:rFonts w:ascii="Times New Roman" w:hAnsi="Times New Roman"/>
          <w:i/>
          <w:sz w:val="32"/>
          <w:szCs w:val="32"/>
        </w:rPr>
        <w:t>Назар подходит к продавцу, берет сарафан, подносит девочке. Она прикладывает его к себе.</w:t>
      </w:r>
      <w:r w:rsidRPr="006116D0">
        <w:rPr>
          <w:rFonts w:ascii="Times New Roman" w:hAnsi="Times New Roman"/>
          <w:sz w:val="32"/>
          <w:szCs w:val="32"/>
        </w:rPr>
        <w:br/>
      </w:r>
      <w:r w:rsidRPr="006116D0">
        <w:rPr>
          <w:rFonts w:ascii="Times New Roman" w:hAnsi="Times New Roman"/>
          <w:b/>
          <w:sz w:val="32"/>
          <w:szCs w:val="32"/>
        </w:rPr>
        <w:t>Девочка</w:t>
      </w:r>
      <w:r w:rsidRPr="006116D0">
        <w:rPr>
          <w:rFonts w:ascii="Times New Roman" w:hAnsi="Times New Roman"/>
          <w:sz w:val="32"/>
          <w:szCs w:val="32"/>
        </w:rPr>
        <w:t>:  (</w:t>
      </w:r>
      <w:r w:rsidRPr="006116D0">
        <w:rPr>
          <w:rFonts w:ascii="Times New Roman" w:hAnsi="Times New Roman"/>
          <w:i/>
          <w:sz w:val="32"/>
          <w:szCs w:val="32"/>
        </w:rPr>
        <w:t>любуется сарафаном</w:t>
      </w:r>
      <w:r w:rsidRPr="006116D0">
        <w:rPr>
          <w:rFonts w:ascii="Times New Roman" w:hAnsi="Times New Roman"/>
          <w:sz w:val="32"/>
          <w:szCs w:val="32"/>
        </w:rPr>
        <w:t>). Такой красивый сарафан всегда пригодится.</w:t>
      </w:r>
      <w:r w:rsidRPr="006116D0">
        <w:rPr>
          <w:rFonts w:ascii="Times New Roman" w:hAnsi="Times New Roman"/>
          <w:sz w:val="32"/>
          <w:szCs w:val="32"/>
        </w:rPr>
        <w:br/>
      </w: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6116D0">
        <w:rPr>
          <w:rFonts w:ascii="Times New Roman" w:hAnsi="Times New Roman"/>
          <w:i/>
          <w:sz w:val="32"/>
          <w:szCs w:val="32"/>
        </w:rPr>
        <w:t>Девочка кладет сарафан в корзинку, берет мальчика за руку, садятся на стульчики.</w:t>
      </w:r>
    </w:p>
    <w:p w:rsidR="000C6483" w:rsidRDefault="000C6483" w:rsidP="00E753E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116D0">
        <w:rPr>
          <w:rFonts w:ascii="Times New Roman" w:hAnsi="Times New Roman"/>
          <w:b/>
          <w:sz w:val="32"/>
          <w:szCs w:val="32"/>
        </w:rPr>
        <w:t>Скоморох:</w:t>
      </w:r>
      <w:r w:rsidRPr="006116D0">
        <w:rPr>
          <w:rFonts w:ascii="Times New Roman" w:hAnsi="Times New Roman"/>
          <w:sz w:val="32"/>
          <w:szCs w:val="32"/>
        </w:rPr>
        <w:t> А на базар  идут две сестрицы, </w:t>
      </w:r>
      <w:r w:rsidRPr="006116D0">
        <w:rPr>
          <w:rFonts w:ascii="Times New Roman" w:hAnsi="Times New Roman"/>
          <w:sz w:val="32"/>
          <w:szCs w:val="32"/>
        </w:rPr>
        <w:br/>
        <w:t>Две сестрицы белолицы! </w:t>
      </w:r>
    </w:p>
    <w:p w:rsidR="000C6483" w:rsidRPr="006116D0" w:rsidRDefault="000C6483" w:rsidP="00E753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6116D0">
        <w:rPr>
          <w:rFonts w:ascii="Times New Roman" w:hAnsi="Times New Roman"/>
          <w:b/>
          <w:sz w:val="32"/>
          <w:szCs w:val="32"/>
        </w:rPr>
        <w:t>1Девочка: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AB683B">
        <w:rPr>
          <w:rFonts w:ascii="Times New Roman" w:hAnsi="Times New Roman"/>
          <w:sz w:val="32"/>
          <w:szCs w:val="32"/>
        </w:rPr>
        <w:t>А тари, тари, тари, </w:t>
      </w:r>
      <w:r w:rsidRPr="00AB683B">
        <w:rPr>
          <w:rFonts w:ascii="Times New Roman" w:hAnsi="Times New Roman"/>
          <w:sz w:val="32"/>
          <w:szCs w:val="32"/>
        </w:rPr>
        <w:br/>
        <w:t>Куплю Варе янтари, </w:t>
      </w:r>
      <w:r w:rsidRPr="00AB683B">
        <w:rPr>
          <w:rFonts w:ascii="Times New Roman" w:hAnsi="Times New Roman"/>
          <w:sz w:val="32"/>
          <w:szCs w:val="32"/>
        </w:rPr>
        <w:br/>
        <w:t>Останутся деньги, </w:t>
      </w:r>
      <w:r w:rsidRPr="00AB683B">
        <w:rPr>
          <w:rFonts w:ascii="Times New Roman" w:hAnsi="Times New Roman"/>
          <w:sz w:val="32"/>
          <w:szCs w:val="32"/>
        </w:rPr>
        <w:br/>
        <w:t>Куплю Варе серь</w:t>
      </w:r>
      <w:bookmarkStart w:id="0" w:name="_GoBack"/>
      <w:bookmarkEnd w:id="0"/>
      <w:r w:rsidRPr="00AB683B">
        <w:rPr>
          <w:rFonts w:ascii="Times New Roman" w:hAnsi="Times New Roman"/>
          <w:sz w:val="32"/>
          <w:szCs w:val="32"/>
        </w:rPr>
        <w:t>ги, </w:t>
      </w:r>
      <w:r w:rsidRPr="00AB683B">
        <w:rPr>
          <w:rFonts w:ascii="Times New Roman" w:hAnsi="Times New Roman"/>
          <w:sz w:val="32"/>
          <w:szCs w:val="32"/>
        </w:rPr>
        <w:br/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Останутся пятаки — 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Куплю Варе башмаки, 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Останутся грошики, 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Куплю Варе ложки, 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Останутся полушки, 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Куплю Варе подушки!  </w:t>
      </w:r>
    </w:p>
    <w:p w:rsidR="000C6483" w:rsidRPr="00AB683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AB683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Скоморох:</w:t>
      </w: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 xml:space="preserve">  Может, Варя , нам споешь?</w:t>
      </w:r>
    </w:p>
    <w:p w:rsidR="000C6483" w:rsidRPr="00AB683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AB683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Голосок твой так хорош!</w:t>
      </w:r>
    </w:p>
    <w:p w:rsidR="000C6483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AB683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 xml:space="preserve">(«Песенка </w:t>
      </w:r>
      <w:r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–чудесенка» Варя Ф</w:t>
      </w:r>
      <w:r w:rsidRPr="00AB683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)</w:t>
      </w:r>
    </w:p>
    <w:p w:rsidR="000C6483" w:rsidRPr="0063164C" w:rsidRDefault="000C6483" w:rsidP="00FF4B4B">
      <w:pPr>
        <w:pStyle w:val="NormalWeb"/>
        <w:shd w:val="clear" w:color="auto" w:fill="FFFFFF"/>
        <w:spacing w:before="281" w:beforeAutospacing="0" w:after="281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b/>
          <w:color w:val="111111"/>
          <w:sz w:val="32"/>
          <w:szCs w:val="32"/>
        </w:rPr>
        <w:t>Скоморох:</w:t>
      </w:r>
      <w:r w:rsidRPr="0063164C">
        <w:rPr>
          <w:color w:val="111111"/>
          <w:sz w:val="32"/>
          <w:szCs w:val="32"/>
        </w:rPr>
        <w:t xml:space="preserve"> А сейчас для вас -  маленький сюрприз! Но, покажу я вам его только тогда, когда вы мне скажете, что в этом волшебном мешочке находится. Слушайте загадку: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color w:val="111111"/>
          <w:sz w:val="32"/>
          <w:szCs w:val="32"/>
        </w:rPr>
        <w:t>Деревянные подружки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color w:val="111111"/>
          <w:sz w:val="32"/>
          <w:szCs w:val="32"/>
        </w:rPr>
        <w:t>Звонко бьются друг об дружку.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color w:val="111111"/>
          <w:sz w:val="32"/>
          <w:szCs w:val="32"/>
        </w:rPr>
        <w:t>Расписные, как матрешки.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color w:val="111111"/>
          <w:sz w:val="32"/>
          <w:szCs w:val="32"/>
        </w:rPr>
        <w:t>Угадали? Это… </w:t>
      </w:r>
      <w:r w:rsidRPr="0063164C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63164C">
        <w:rPr>
          <w:rStyle w:val="Strong"/>
          <w:i/>
          <w:iCs/>
          <w:color w:val="111111"/>
          <w:sz w:val="32"/>
          <w:szCs w:val="32"/>
          <w:bdr w:val="none" w:sz="0" w:space="0" w:color="auto" w:frame="1"/>
        </w:rPr>
        <w:t>ложки</w:t>
      </w:r>
      <w:r w:rsidRPr="0063164C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63164C">
        <w:rPr>
          <w:color w:val="111111"/>
          <w:sz w:val="32"/>
          <w:szCs w:val="32"/>
        </w:rPr>
        <w:t>.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63164C">
        <w:rPr>
          <w:color w:val="111111"/>
          <w:sz w:val="32"/>
          <w:szCs w:val="32"/>
        </w:rPr>
        <w:t>Для вас выступают наши замечательные музыканты-ложечники!</w:t>
      </w:r>
    </w:p>
    <w:p w:rsidR="000C6483" w:rsidRPr="0063164C" w:rsidRDefault="000C6483" w:rsidP="00FF4B4B">
      <w:pPr>
        <w:pStyle w:val="NormalWeb"/>
        <w:shd w:val="clear" w:color="auto" w:fill="FFFFFF"/>
        <w:spacing w:before="0" w:beforeAutospacing="0" w:after="0" w:afterAutospacing="0"/>
        <w:ind w:left="-1134" w:firstLine="283"/>
        <w:rPr>
          <w:color w:val="111111"/>
          <w:sz w:val="32"/>
          <w:szCs w:val="32"/>
        </w:rPr>
      </w:pPr>
      <w:r w:rsidRPr="001D44C3">
        <w:rPr>
          <w:i/>
          <w:sz w:val="72"/>
          <w:szCs w:val="72"/>
        </w:rPr>
        <w:t>♪</w:t>
      </w:r>
      <w:r w:rsidRPr="0063164C">
        <w:rPr>
          <w:i/>
          <w:color w:val="111111"/>
          <w:sz w:val="32"/>
          <w:szCs w:val="32"/>
        </w:rPr>
        <w:t>(Игра на ложках</w:t>
      </w:r>
      <w:r w:rsidRPr="0063164C">
        <w:rPr>
          <w:color w:val="111111"/>
          <w:sz w:val="32"/>
          <w:szCs w:val="32"/>
        </w:rPr>
        <w:t>)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Ярмарка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Давайте посмотрим, кто к нам еще на ярмарку спешит.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Выходит девочка с корзинкой. Котик – мальчик  выбегает ей навстречу.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Котик: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Мяу-мяу-мяу!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Девочка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 Кис-кис-кис-кис!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Котик бежит к девочке, мяукает, девочка достает из корзинки чашечку, поит котика. Котик лижет молочко, мяукает (у котика на боку сумочка).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 </w:t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Котик: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Мяу!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Девочка кладет чашечку в корзинку.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Девочка: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Как у нашего кота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Шубка очень хороша,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Как у котика усы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Удивительной красы,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Глаза смелые,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Зубки белые.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Котик: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Мяу!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Девочка: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 xml:space="preserve"> Пошел котик на торжок,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Купил котик пирожок,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Пошел котик на улочку,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Купил котик булочку.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Котик из своей сумки достает пирожок и булочку.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Котик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(</w:t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отвернувшись от девочки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):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 xml:space="preserve"> Самому ли съесть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Или Валечке снесть?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Я и сам укушу,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Да и Валечке снесу.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  <w:t>Мяу-мяу!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Кусает булочку и пирожок. Отдает девочке. Она кладет их в корзинку, гладит котика, зовет за собой.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Девочка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; Кис-кис-кис. 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br/>
      </w: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Котик бежит за ней, садятся на стульчики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.</w:t>
      </w:r>
    </w:p>
    <w:p w:rsidR="000C6483" w:rsidRDefault="000C6483" w:rsidP="001D44C3">
      <w:pPr>
        <w:shd w:val="clear" w:color="auto" w:fill="FFFFFF"/>
        <w:spacing w:after="0"/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</w:pPr>
      <w:r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Скоморох</w:t>
      </w: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:</w:t>
      </w:r>
    </w:p>
    <w:p w:rsidR="000C6483" w:rsidRPr="00FF4B4B" w:rsidRDefault="000C6483" w:rsidP="00826F6D">
      <w:pPr>
        <w:shd w:val="clear" w:color="auto" w:fill="FFFFFF"/>
        <w:spacing w:after="0"/>
        <w:jc w:val="both"/>
        <w:rPr>
          <w:rFonts w:ascii="Times New Roman" w:hAnsi="Times New Roman"/>
          <w:color w:val="181818"/>
          <w:sz w:val="32"/>
          <w:szCs w:val="32"/>
        </w:rPr>
      </w:pPr>
      <w:r w:rsidRPr="00FF4B4B">
        <w:rPr>
          <w:rFonts w:ascii="Times New Roman" w:hAnsi="Times New Roman"/>
          <w:color w:val="181818"/>
          <w:sz w:val="32"/>
          <w:szCs w:val="32"/>
        </w:rPr>
        <w:t>А теперь спешите все на карусель,</w:t>
      </w:r>
    </w:p>
    <w:p w:rsidR="000C6483" w:rsidRPr="00FF4B4B" w:rsidRDefault="000C6483" w:rsidP="00826F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32"/>
          <w:szCs w:val="32"/>
        </w:rPr>
      </w:pPr>
      <w:r w:rsidRPr="00FF4B4B">
        <w:rPr>
          <w:rFonts w:ascii="Times New Roman" w:hAnsi="Times New Roman"/>
          <w:color w:val="181818"/>
          <w:sz w:val="32"/>
          <w:szCs w:val="32"/>
        </w:rPr>
        <w:t>Чтоб добрых повстречать друзей!</w:t>
      </w:r>
    </w:p>
    <w:p w:rsidR="000C6483" w:rsidRPr="00FF4B4B" w:rsidRDefault="000C6483" w:rsidP="00826F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32"/>
          <w:szCs w:val="32"/>
        </w:rPr>
      </w:pPr>
      <w:r>
        <w:rPr>
          <w:rFonts w:ascii="Times New Roman" w:hAnsi="Times New Roman"/>
          <w:color w:val="181818"/>
          <w:sz w:val="32"/>
          <w:szCs w:val="32"/>
        </w:rPr>
        <w:t xml:space="preserve">Начинаем </w:t>
      </w:r>
      <w:r w:rsidRPr="00FF4B4B">
        <w:rPr>
          <w:rFonts w:ascii="Times New Roman" w:hAnsi="Times New Roman"/>
          <w:color w:val="181818"/>
          <w:sz w:val="32"/>
          <w:szCs w:val="32"/>
        </w:rPr>
        <w:t xml:space="preserve"> круг карусельных забав!</w:t>
      </w:r>
    </w:p>
    <w:p w:rsidR="000C6483" w:rsidRPr="00FF4B4B" w:rsidRDefault="000C6483" w:rsidP="001D44C3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(Карусель)</w:t>
      </w:r>
    </w:p>
    <w:p w:rsidR="000C6483" w:rsidRPr="001B1E41" w:rsidRDefault="000C6483" w:rsidP="007027B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ntenseQuoteChar"/>
          <w:b w:val="0"/>
          <w:i w:val="0"/>
          <w:color w:val="auto"/>
          <w:sz w:val="32"/>
          <w:szCs w:val="32"/>
          <w:lang w:val="ru-RU"/>
        </w:rPr>
      </w:pPr>
      <w:r>
        <w:rPr>
          <w:rStyle w:val="IntenseQuoteChar"/>
          <w:i w:val="0"/>
          <w:color w:val="auto"/>
          <w:sz w:val="32"/>
          <w:szCs w:val="32"/>
          <w:lang w:val="ru-RU"/>
        </w:rPr>
        <w:t>Ярмарка</w:t>
      </w:r>
      <w:r w:rsidRPr="00FF4B4B">
        <w:rPr>
          <w:rStyle w:val="IntenseQuoteChar"/>
          <w:i w:val="0"/>
          <w:color w:val="auto"/>
          <w:sz w:val="32"/>
          <w:szCs w:val="32"/>
          <w:lang w:val="ru-RU"/>
        </w:rPr>
        <w:t>:</w:t>
      </w:r>
      <w:r w:rsidRPr="00FF4B4B">
        <w:rPr>
          <w:rStyle w:val="IntenseQuoteChar"/>
          <w:b w:val="0"/>
          <w:i w:val="0"/>
          <w:color w:val="auto"/>
          <w:sz w:val="32"/>
          <w:szCs w:val="32"/>
          <w:lang w:val="ru-RU"/>
        </w:rPr>
        <w:t xml:space="preserve"> </w:t>
      </w:r>
      <w:r w:rsidRPr="001B1E41">
        <w:rPr>
          <w:rStyle w:val="IntenseQuoteChar"/>
          <w:b w:val="0"/>
          <w:i w:val="0"/>
          <w:color w:val="auto"/>
          <w:sz w:val="32"/>
          <w:szCs w:val="32"/>
          <w:lang w:val="ru-RU"/>
        </w:rPr>
        <w:t xml:space="preserve">Песня – она сопровождает нас всю жизнь, с самого рождения. </w:t>
      </w:r>
      <w:r w:rsidRPr="001B1E41">
        <w:rPr>
          <w:color w:val="151515"/>
          <w:sz w:val="32"/>
          <w:szCs w:val="32"/>
          <w:shd w:val="clear" w:color="auto" w:fill="FFFFFF"/>
        </w:rPr>
        <w:t>Она способна заставить нас плакать и смеяться. Она имеет душу и сердце. А детские голоса - словно лучики солнца: пробиваются сквозь снежную пургу и дождь, чтобы согреть наши сердца.</w:t>
      </w:r>
    </w:p>
    <w:p w:rsidR="000C6483" w:rsidRDefault="000C6483" w:rsidP="007027B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ntenseQuoteChar"/>
          <w:b w:val="0"/>
          <w:i w:val="0"/>
          <w:color w:val="auto"/>
          <w:sz w:val="32"/>
          <w:szCs w:val="32"/>
          <w:lang w:val="ru-RU"/>
        </w:rPr>
      </w:pPr>
      <w:r>
        <w:rPr>
          <w:rStyle w:val="IntenseQuoteChar"/>
          <w:b w:val="0"/>
          <w:i w:val="0"/>
          <w:color w:val="auto"/>
          <w:sz w:val="32"/>
          <w:szCs w:val="32"/>
          <w:lang w:val="ru-RU"/>
        </w:rPr>
        <w:t>И сейчас прозвучит именно такая песня!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</w:pPr>
      <w:r w:rsidRPr="001D44C3">
        <w:rPr>
          <w:rFonts w:ascii="Times New Roman" w:hAnsi="Times New Roman"/>
          <w:i/>
          <w:sz w:val="72"/>
          <w:szCs w:val="72"/>
        </w:rPr>
        <w:t>♪</w:t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(Песня взрослых</w:t>
      </w:r>
      <w:r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 xml:space="preserve"> и детей «Сверчок запечный»</w:t>
      </w:r>
      <w:r w:rsidRPr="00FF4B4B">
        <w:rPr>
          <w:rStyle w:val="IntenseQuoteChar"/>
          <w:rFonts w:ascii="Times New Roman" w:hAnsi="Times New Roman"/>
          <w:b w:val="0"/>
          <w:color w:val="auto"/>
          <w:sz w:val="32"/>
          <w:szCs w:val="32"/>
          <w:lang w:val="ru-RU"/>
        </w:rPr>
        <w:t>)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Скоморох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Наша ярмарка открывается,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Праздничное веселье продолжается!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Ярмарка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Не стойте в сторонке, не скучайте, товары разные приобретайте!</w:t>
      </w:r>
    </w:p>
    <w:p w:rsidR="000C6483" w:rsidRPr="00FF4B4B" w:rsidRDefault="000C6483" w:rsidP="00E753E3">
      <w:pPr>
        <w:spacing w:after="0" w:line="240" w:lineRule="auto"/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</w:pPr>
      <w:r w:rsidRPr="00FF4B4B">
        <w:rPr>
          <w:rStyle w:val="IntenseQuoteChar"/>
          <w:rFonts w:ascii="Times New Roman" w:hAnsi="Times New Roman"/>
          <w:i w:val="0"/>
          <w:color w:val="auto"/>
          <w:sz w:val="32"/>
          <w:szCs w:val="32"/>
          <w:lang w:val="ru-RU"/>
        </w:rPr>
        <w:t>Скоморох</w:t>
      </w:r>
      <w:r w:rsidRPr="00FF4B4B">
        <w:rPr>
          <w:rStyle w:val="IntenseQuoteChar"/>
          <w:rFonts w:ascii="Times New Roman" w:hAnsi="Times New Roman"/>
          <w:b w:val="0"/>
          <w:i w:val="0"/>
          <w:color w:val="auto"/>
          <w:sz w:val="32"/>
          <w:szCs w:val="32"/>
          <w:lang w:val="ru-RU"/>
        </w:rPr>
        <w:t>: пусть наша Ярмарка шумит и радует всех своими товарами!</w:t>
      </w:r>
    </w:p>
    <w:p w:rsidR="000C6483" w:rsidRPr="00FF4B4B" w:rsidRDefault="000C6483" w:rsidP="00F30C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illSansC" w:hAnsi="GillSansC"/>
          <w:color w:val="000000"/>
          <w:sz w:val="32"/>
          <w:szCs w:val="32"/>
        </w:rPr>
      </w:pPr>
      <w:r w:rsidRPr="00FF4B4B">
        <w:rPr>
          <w:color w:val="000000"/>
          <w:sz w:val="32"/>
          <w:szCs w:val="32"/>
        </w:rPr>
        <w:t>По сторонам, гости, глядите</w:t>
      </w:r>
    </w:p>
    <w:p w:rsidR="000C6483" w:rsidRPr="00FF4B4B" w:rsidRDefault="000C6483" w:rsidP="00F30C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illSansC" w:hAnsi="GillSansC"/>
          <w:color w:val="000000"/>
          <w:sz w:val="32"/>
          <w:szCs w:val="32"/>
        </w:rPr>
      </w:pPr>
      <w:r w:rsidRPr="00FF4B4B">
        <w:rPr>
          <w:color w:val="000000"/>
          <w:sz w:val="32"/>
          <w:szCs w:val="32"/>
        </w:rPr>
        <w:t>В торговые ряды поскорее идите!</w:t>
      </w:r>
    </w:p>
    <w:p w:rsidR="000C6483" w:rsidRPr="00FF4B4B" w:rsidRDefault="000C6483" w:rsidP="00F30C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illSansC" w:hAnsi="GillSansC"/>
          <w:color w:val="000000"/>
          <w:sz w:val="32"/>
          <w:szCs w:val="32"/>
        </w:rPr>
      </w:pPr>
      <w:r w:rsidRPr="00FF4B4B">
        <w:rPr>
          <w:color w:val="000000"/>
          <w:sz w:val="32"/>
          <w:szCs w:val="32"/>
        </w:rPr>
        <w:t>Заработанные д</w:t>
      </w:r>
      <w:r w:rsidRPr="00FF4B4B">
        <w:rPr>
          <w:b/>
          <w:bCs/>
          <w:color w:val="000000"/>
          <w:sz w:val="32"/>
          <w:szCs w:val="32"/>
        </w:rPr>
        <w:t>а</w:t>
      </w:r>
      <w:r w:rsidRPr="00FF4B4B">
        <w:rPr>
          <w:color w:val="000000"/>
          <w:sz w:val="32"/>
          <w:szCs w:val="32"/>
        </w:rPr>
        <w:t>рики-д</w:t>
      </w:r>
      <w:r w:rsidRPr="00FF4B4B">
        <w:rPr>
          <w:b/>
          <w:bCs/>
          <w:color w:val="000000"/>
          <w:sz w:val="32"/>
          <w:szCs w:val="32"/>
        </w:rPr>
        <w:t>а</w:t>
      </w:r>
      <w:r w:rsidRPr="00FF4B4B">
        <w:rPr>
          <w:color w:val="000000"/>
          <w:sz w:val="32"/>
          <w:szCs w:val="32"/>
        </w:rPr>
        <w:t>ры,</w:t>
      </w:r>
    </w:p>
    <w:p w:rsidR="000C6483" w:rsidRDefault="000C6483" w:rsidP="00F30C4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F4B4B">
        <w:rPr>
          <w:color w:val="000000"/>
          <w:sz w:val="32"/>
          <w:szCs w:val="32"/>
        </w:rPr>
        <w:t>Меняйте на любые товары!</w:t>
      </w:r>
    </w:p>
    <w:p w:rsidR="000C6483" w:rsidRPr="00FF4B4B" w:rsidRDefault="000C6483" w:rsidP="00F30C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illSansC" w:hAnsi="GillSansC"/>
          <w:color w:val="000000"/>
          <w:sz w:val="32"/>
          <w:szCs w:val="32"/>
        </w:rPr>
      </w:pPr>
      <w:r w:rsidRPr="001D44C3">
        <w:rPr>
          <w:i/>
          <w:sz w:val="72"/>
          <w:szCs w:val="72"/>
        </w:rPr>
        <w:t>♪</w:t>
      </w:r>
    </w:p>
    <w:p w:rsidR="000C6483" w:rsidRPr="00FF4B4B" w:rsidRDefault="000C6483" w:rsidP="00F30C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sectPr w:rsidR="000C6483" w:rsidRPr="00FF4B4B" w:rsidSect="00AC688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Sans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3E3"/>
    <w:rsid w:val="000A7C1A"/>
    <w:rsid w:val="000C6483"/>
    <w:rsid w:val="0013211F"/>
    <w:rsid w:val="001400BF"/>
    <w:rsid w:val="001716BD"/>
    <w:rsid w:val="001B1E41"/>
    <w:rsid w:val="001D44C3"/>
    <w:rsid w:val="003308F8"/>
    <w:rsid w:val="00412C06"/>
    <w:rsid w:val="006116D0"/>
    <w:rsid w:val="0063164C"/>
    <w:rsid w:val="006F0045"/>
    <w:rsid w:val="007027B3"/>
    <w:rsid w:val="00826F6D"/>
    <w:rsid w:val="00877237"/>
    <w:rsid w:val="008C6E11"/>
    <w:rsid w:val="00A01CCD"/>
    <w:rsid w:val="00A571CA"/>
    <w:rsid w:val="00AB683B"/>
    <w:rsid w:val="00AC6889"/>
    <w:rsid w:val="00B56504"/>
    <w:rsid w:val="00B81C54"/>
    <w:rsid w:val="00E56167"/>
    <w:rsid w:val="00E753E3"/>
    <w:rsid w:val="00EC6811"/>
    <w:rsid w:val="00ED3EC1"/>
    <w:rsid w:val="00F30C49"/>
    <w:rsid w:val="00F42ABD"/>
    <w:rsid w:val="00FF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C1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99"/>
    <w:qFormat/>
    <w:rsid w:val="00ED3EC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D3EC1"/>
    <w:rPr>
      <w:rFonts w:eastAsia="Times New Roman" w:cs="Times New Roman"/>
      <w:b/>
      <w:bCs/>
      <w:i/>
      <w:iCs/>
      <w:color w:val="4F81BD"/>
      <w:lang w:eastAsia="en-US"/>
    </w:rPr>
  </w:style>
  <w:style w:type="paragraph" w:styleId="NormalWeb">
    <w:name w:val="Normal (Web)"/>
    <w:basedOn w:val="Normal"/>
    <w:uiPriority w:val="99"/>
    <w:rsid w:val="007027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F4B4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C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6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7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5</Pages>
  <Words>663</Words>
  <Characters>3785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</dc:creator>
  <cp:keywords/>
  <dc:description/>
  <cp:lastModifiedBy>Елена</cp:lastModifiedBy>
  <cp:revision>7</cp:revision>
  <cp:lastPrinted>2024-10-16T07:53:00Z</cp:lastPrinted>
  <dcterms:created xsi:type="dcterms:W3CDTF">2024-10-11T09:53:00Z</dcterms:created>
  <dcterms:modified xsi:type="dcterms:W3CDTF">2026-08-17T10:26:00Z</dcterms:modified>
</cp:coreProperties>
</file>