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A39" w:rsidRPr="00D62A39" w:rsidRDefault="00207294" w:rsidP="00D62A39">
      <w:pPr>
        <w:jc w:val="center"/>
        <w:rPr>
          <w:rFonts w:ascii="Arial" w:hAnsi="Arial" w:cs="Arial"/>
          <w:sz w:val="4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-1681480</wp:posOffset>
            </wp:positionV>
            <wp:extent cx="8070215" cy="12425680"/>
            <wp:effectExtent l="0" t="0" r="6985" b="0"/>
            <wp:wrapNone/>
            <wp:docPr id="3" name="Рисунок 2" descr="https://w-dog.ru/wallpapers/14/2/31306855785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-dog.ru/wallpapers/14/2/3130685578582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215" cy="1242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A39" w:rsidRPr="00D62A39">
        <w:rPr>
          <w:rFonts w:ascii="Arial" w:hAnsi="Arial" w:cs="Arial"/>
          <w:sz w:val="40"/>
        </w:rPr>
        <w:t xml:space="preserve">ДНЕВНИК </w:t>
      </w:r>
    </w:p>
    <w:p w:rsidR="00B15169" w:rsidRPr="00D62A39" w:rsidRDefault="00D62A39" w:rsidP="00D62A39">
      <w:pPr>
        <w:jc w:val="center"/>
        <w:rPr>
          <w:rFonts w:ascii="Arial" w:hAnsi="Arial" w:cs="Arial"/>
          <w:sz w:val="40"/>
        </w:rPr>
      </w:pPr>
      <w:r w:rsidRPr="00D62A39">
        <w:rPr>
          <w:rFonts w:ascii="Arial" w:hAnsi="Arial" w:cs="Arial"/>
          <w:sz w:val="40"/>
        </w:rPr>
        <w:t>наблюдения за погодой</w:t>
      </w:r>
    </w:p>
    <w:tbl>
      <w:tblPr>
        <w:tblpPr w:leftFromText="180" w:rightFromText="180" w:vertAnchor="page" w:horzAnchor="margin" w:tblpXSpec="center" w:tblpY="3031"/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F93552" w:rsidRPr="00B5689F" w:rsidTr="00B5689F">
        <w:trPr>
          <w:trHeight w:val="1418"/>
        </w:trPr>
        <w:tc>
          <w:tcPr>
            <w:tcW w:w="1418" w:type="dxa"/>
            <w:shd w:val="clear" w:color="auto" w:fill="FFFFFF"/>
            <w:vAlign w:val="center"/>
          </w:tcPr>
          <w:p w:rsidR="00D62A39" w:rsidRPr="00B5689F" w:rsidRDefault="00D62A39" w:rsidP="00B5689F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ПОНЕДЕЛЬНИК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62A39" w:rsidRPr="00B5689F" w:rsidRDefault="00D62A39" w:rsidP="00B5689F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ВТОРНИК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62A39" w:rsidRPr="00B5689F" w:rsidRDefault="00D62A39" w:rsidP="00B5689F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СРЕДА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62A39" w:rsidRPr="00B5689F" w:rsidRDefault="00D62A39" w:rsidP="00B5689F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ЧЕТВЕРГ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62A39" w:rsidRPr="00B5689F" w:rsidRDefault="00D62A39" w:rsidP="00B5689F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ПЯТНИЦА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62A39" w:rsidRPr="00B5689F" w:rsidRDefault="00D62A39" w:rsidP="00B5689F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СУББОТА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62A39" w:rsidRPr="00B5689F" w:rsidRDefault="00D62A39" w:rsidP="00B5689F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ВОСКРЕСЕНЬЕ</w:t>
            </w:r>
          </w:p>
        </w:tc>
      </w:tr>
      <w:tr w:rsidR="00F93552" w:rsidRPr="00B5689F" w:rsidTr="00B5689F">
        <w:trPr>
          <w:trHeight w:val="1418"/>
        </w:trPr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color w:val="C45911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24"/>
              </w:rPr>
              <w:t>1</w:t>
            </w:r>
          </w:p>
        </w:tc>
      </w:tr>
      <w:tr w:rsidR="00F93552" w:rsidRPr="00B5689F" w:rsidTr="00B5689F">
        <w:trPr>
          <w:trHeight w:val="1418"/>
        </w:trPr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8</w:t>
            </w:r>
          </w:p>
        </w:tc>
      </w:tr>
      <w:tr w:rsidR="00F93552" w:rsidRPr="00B5689F" w:rsidTr="00B5689F">
        <w:trPr>
          <w:trHeight w:val="1418"/>
        </w:trPr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14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15</w:t>
            </w:r>
          </w:p>
        </w:tc>
      </w:tr>
      <w:tr w:rsidR="00F93552" w:rsidRPr="00B5689F" w:rsidTr="00B5689F">
        <w:trPr>
          <w:trHeight w:val="1418"/>
        </w:trPr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B5689F">
              <w:rPr>
                <w:rFonts w:ascii="Times New Roman" w:hAnsi="Times New Roman"/>
                <w:b/>
                <w:sz w:val="24"/>
              </w:rPr>
              <w:t>16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22</w:t>
            </w:r>
          </w:p>
        </w:tc>
      </w:tr>
      <w:tr w:rsidR="00F93552" w:rsidRPr="00B5689F" w:rsidTr="00B5689F">
        <w:trPr>
          <w:trHeight w:val="1418"/>
        </w:trPr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B5689F">
              <w:rPr>
                <w:rFonts w:ascii="Times New Roman" w:hAnsi="Times New Roman"/>
                <w:b/>
                <w:sz w:val="24"/>
              </w:rPr>
              <w:t>23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28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29</w:t>
            </w:r>
          </w:p>
        </w:tc>
      </w:tr>
      <w:tr w:rsidR="00F93552" w:rsidRPr="00B5689F" w:rsidTr="00B5689F">
        <w:trPr>
          <w:trHeight w:val="1418"/>
        </w:trPr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B5689F">
              <w:rPr>
                <w:rFonts w:ascii="Times New Roman" w:hAnsi="Times New Roman"/>
                <w:b/>
                <w:sz w:val="24"/>
              </w:rPr>
              <w:t>30</w:t>
            </w: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D62A39" w:rsidRPr="00B5689F" w:rsidRDefault="00D62A39" w:rsidP="00B5689F">
            <w:pPr>
              <w:spacing w:after="0" w:line="240" w:lineRule="auto"/>
            </w:pPr>
          </w:p>
        </w:tc>
      </w:tr>
    </w:tbl>
    <w:p w:rsidR="00D51D7D" w:rsidRDefault="00207294" w:rsidP="00D62A39">
      <w:pPr>
        <w:jc w:val="center"/>
        <w:rPr>
          <w:rFonts w:ascii="Arial" w:hAnsi="Arial" w:cs="Arial"/>
          <w:color w:val="C45911"/>
          <w:sz w:val="7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7177793</wp:posOffset>
            </wp:positionV>
            <wp:extent cx="6296025" cy="1172210"/>
            <wp:effectExtent l="19050" t="19050" r="28575" b="27940"/>
            <wp:wrapTight wrapText="bothSides">
              <wp:wrapPolygon edited="0">
                <wp:start x="-65" y="-351"/>
                <wp:lineTo x="-65" y="21764"/>
                <wp:lineTo x="21633" y="21764"/>
                <wp:lineTo x="21633" y="-351"/>
                <wp:lineTo x="-65" y="-351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722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A39" w:rsidRPr="00B5689F">
        <w:rPr>
          <w:rFonts w:ascii="Arial" w:hAnsi="Arial" w:cs="Arial"/>
          <w:color w:val="C45911"/>
          <w:sz w:val="72"/>
        </w:rPr>
        <w:t>СЕНТЯБРЬ</w:t>
      </w:r>
    </w:p>
    <w:p w:rsidR="00D51D7D" w:rsidRPr="00D62A39" w:rsidRDefault="00D51D7D" w:rsidP="00D51D7D">
      <w:pPr>
        <w:tabs>
          <w:tab w:val="center" w:pos="5031"/>
          <w:tab w:val="right" w:pos="10063"/>
        </w:tabs>
        <w:rPr>
          <w:rFonts w:ascii="Arial" w:hAnsi="Arial" w:cs="Arial"/>
          <w:sz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EDD04C4" wp14:editId="500C8CAC">
            <wp:simplePos x="0" y="0"/>
            <wp:positionH relativeFrom="column">
              <wp:posOffset>-1056640</wp:posOffset>
            </wp:positionH>
            <wp:positionV relativeFrom="paragraph">
              <wp:posOffset>-508223</wp:posOffset>
            </wp:positionV>
            <wp:extent cx="8070215" cy="12425680"/>
            <wp:effectExtent l="0" t="0" r="6985" b="0"/>
            <wp:wrapNone/>
            <wp:docPr id="1" name="Рисунок 2" descr="https://w-dog.ru/wallpapers/14/2/31306855785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-dog.ru/wallpapers/14/2/3130685578582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215" cy="1242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40"/>
        </w:rPr>
        <w:tab/>
      </w:r>
      <w:r w:rsidRPr="00D62A39">
        <w:rPr>
          <w:rFonts w:ascii="Arial" w:hAnsi="Arial" w:cs="Arial"/>
          <w:sz w:val="40"/>
        </w:rPr>
        <w:t xml:space="preserve">ДНЕВНИК </w:t>
      </w:r>
      <w:r>
        <w:rPr>
          <w:rFonts w:ascii="Arial" w:hAnsi="Arial" w:cs="Arial"/>
          <w:sz w:val="40"/>
        </w:rPr>
        <w:tab/>
      </w:r>
    </w:p>
    <w:p w:rsidR="00D51D7D" w:rsidRPr="00D62A39" w:rsidRDefault="00D51D7D" w:rsidP="00D51D7D">
      <w:pPr>
        <w:jc w:val="center"/>
        <w:rPr>
          <w:rFonts w:ascii="Arial" w:hAnsi="Arial" w:cs="Arial"/>
          <w:sz w:val="40"/>
        </w:rPr>
      </w:pPr>
      <w:r w:rsidRPr="00D62A39">
        <w:rPr>
          <w:rFonts w:ascii="Arial" w:hAnsi="Arial" w:cs="Arial"/>
          <w:sz w:val="40"/>
        </w:rPr>
        <w:t>наблюдения за погодой</w:t>
      </w:r>
    </w:p>
    <w:tbl>
      <w:tblPr>
        <w:tblpPr w:leftFromText="180" w:rightFromText="180" w:vertAnchor="page" w:horzAnchor="margin" w:tblpXSpec="center" w:tblpY="3031"/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D51D7D" w:rsidRPr="00B5689F" w:rsidTr="009A42E7">
        <w:trPr>
          <w:trHeight w:val="1418"/>
        </w:trPr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9A42E7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ПОНЕДЕЛЬНИК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9A42E7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ВТОРНИК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9A42E7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СРЕДА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9A42E7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ЧЕТВЕРГ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9A42E7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ПЯТНИЦА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9A42E7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СУББОТА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9A42E7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ВОСКРЕСЕНЬЕ</w:t>
            </w:r>
          </w:p>
        </w:tc>
      </w:tr>
      <w:tr w:rsidR="00D51D7D" w:rsidRPr="00B5689F" w:rsidTr="009A42E7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FFFFFF"/>
          </w:tcPr>
          <w:p w:rsidR="00D51D7D" w:rsidRPr="009F34F8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FFFFFF"/>
          </w:tcPr>
          <w:p w:rsidR="00D51D7D" w:rsidRPr="009F34F8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BF0000"/>
              </w:rPr>
            </w:pPr>
            <w:r w:rsidRPr="009F34F8">
              <w:rPr>
                <w:rFonts w:ascii="Times New Roman" w:hAnsi="Times New Roman"/>
                <w:b/>
                <w:color w:val="FF0000"/>
                <w:sz w:val="24"/>
              </w:rPr>
              <w:t>6</w:t>
            </w:r>
          </w:p>
        </w:tc>
      </w:tr>
      <w:tr w:rsidR="00D51D7D" w:rsidRPr="00B5689F" w:rsidTr="009A42E7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9F34F8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13</w:t>
            </w:r>
          </w:p>
        </w:tc>
      </w:tr>
      <w:tr w:rsidR="00D51D7D" w:rsidRPr="00B5689F" w:rsidTr="009A42E7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19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20</w:t>
            </w:r>
          </w:p>
        </w:tc>
      </w:tr>
      <w:tr w:rsidR="00D51D7D" w:rsidRPr="00B5689F" w:rsidTr="009A42E7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21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26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27</w:t>
            </w:r>
          </w:p>
        </w:tc>
      </w:tr>
      <w:tr w:rsidR="00D51D7D" w:rsidRPr="00B5689F" w:rsidTr="009A42E7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28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D51D7D" w:rsidRPr="00B5689F" w:rsidRDefault="00D51D7D" w:rsidP="00D51D7D">
      <w:pPr>
        <w:jc w:val="center"/>
        <w:rPr>
          <w:rFonts w:ascii="Arial" w:hAnsi="Arial" w:cs="Arial"/>
          <w:color w:val="C45911"/>
          <w:sz w:val="7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5B9D83E" wp14:editId="45A9746D">
            <wp:simplePos x="0" y="0"/>
            <wp:positionH relativeFrom="column">
              <wp:posOffset>33655</wp:posOffset>
            </wp:positionH>
            <wp:positionV relativeFrom="paragraph">
              <wp:posOffset>6310259</wp:posOffset>
            </wp:positionV>
            <wp:extent cx="6296025" cy="1172210"/>
            <wp:effectExtent l="19050" t="19050" r="28575" b="27940"/>
            <wp:wrapTight wrapText="bothSides">
              <wp:wrapPolygon edited="0">
                <wp:start x="-65" y="-351"/>
                <wp:lineTo x="-65" y="21764"/>
                <wp:lineTo x="21633" y="21764"/>
                <wp:lineTo x="21633" y="-351"/>
                <wp:lineTo x="-65" y="-351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722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C45911"/>
          <w:sz w:val="72"/>
        </w:rPr>
        <w:t>ОКТЯ</w:t>
      </w:r>
      <w:r w:rsidRPr="00B5689F">
        <w:rPr>
          <w:rFonts w:ascii="Arial" w:hAnsi="Arial" w:cs="Arial"/>
          <w:color w:val="C45911"/>
          <w:sz w:val="72"/>
        </w:rPr>
        <w:t>БРЬ</w:t>
      </w:r>
    </w:p>
    <w:p w:rsidR="00D51D7D" w:rsidRDefault="00D51D7D">
      <w:pPr>
        <w:spacing w:after="0" w:line="240" w:lineRule="auto"/>
        <w:rPr>
          <w:rFonts w:ascii="Arial" w:hAnsi="Arial" w:cs="Arial"/>
          <w:color w:val="C45911"/>
          <w:sz w:val="72"/>
        </w:rPr>
      </w:pPr>
      <w:r>
        <w:rPr>
          <w:rFonts w:ascii="Arial" w:hAnsi="Arial" w:cs="Arial"/>
          <w:color w:val="C45911"/>
          <w:sz w:val="72"/>
        </w:rPr>
        <w:br w:type="page"/>
      </w:r>
    </w:p>
    <w:p w:rsidR="00D51D7D" w:rsidRPr="00D62A39" w:rsidRDefault="00D51D7D" w:rsidP="00D51D7D">
      <w:pPr>
        <w:jc w:val="center"/>
        <w:rPr>
          <w:rFonts w:ascii="Arial" w:hAnsi="Arial" w:cs="Arial"/>
          <w:sz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369F558" wp14:editId="62F5F9F2">
            <wp:simplePos x="0" y="0"/>
            <wp:positionH relativeFrom="column">
              <wp:posOffset>-748030</wp:posOffset>
            </wp:positionH>
            <wp:positionV relativeFrom="paragraph">
              <wp:posOffset>-654974</wp:posOffset>
            </wp:positionV>
            <wp:extent cx="8070215" cy="12425680"/>
            <wp:effectExtent l="0" t="0" r="6985" b="0"/>
            <wp:wrapNone/>
            <wp:docPr id="6" name="Рисунок 2" descr="https://w-dog.ru/wallpapers/14/2/31306855785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-dog.ru/wallpapers/14/2/3130685578582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215" cy="1242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A39">
        <w:rPr>
          <w:rFonts w:ascii="Arial" w:hAnsi="Arial" w:cs="Arial"/>
          <w:sz w:val="40"/>
        </w:rPr>
        <w:t xml:space="preserve">ДНЕВНИК </w:t>
      </w:r>
    </w:p>
    <w:p w:rsidR="00D51D7D" w:rsidRPr="00D62A39" w:rsidRDefault="00D51D7D" w:rsidP="00D51D7D">
      <w:pPr>
        <w:jc w:val="center"/>
        <w:rPr>
          <w:rFonts w:ascii="Arial" w:hAnsi="Arial" w:cs="Arial"/>
          <w:sz w:val="40"/>
        </w:rPr>
      </w:pPr>
      <w:r w:rsidRPr="00D62A39">
        <w:rPr>
          <w:rFonts w:ascii="Arial" w:hAnsi="Arial" w:cs="Arial"/>
          <w:sz w:val="40"/>
        </w:rPr>
        <w:t>наблюдения за погодой</w:t>
      </w:r>
    </w:p>
    <w:tbl>
      <w:tblPr>
        <w:tblpPr w:leftFromText="180" w:rightFromText="180" w:vertAnchor="page" w:horzAnchor="margin" w:tblpXSpec="center" w:tblpY="3031"/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D51D7D" w:rsidRPr="00B5689F" w:rsidTr="009A42E7">
        <w:trPr>
          <w:trHeight w:val="1418"/>
        </w:trPr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9A42E7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ПОНЕДЕЛЬНИК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9A42E7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ВТОРНИК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9A42E7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СРЕДА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9A42E7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ЧЕТВЕРГ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9A42E7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ПЯТНИЦА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9A42E7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СУББОТА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9A42E7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ВОСКРЕСЕНЬЕ</w:t>
            </w:r>
          </w:p>
        </w:tc>
      </w:tr>
      <w:tr w:rsidR="00D51D7D" w:rsidRPr="00B5689F" w:rsidTr="009A42E7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FFFFFF"/>
          </w:tcPr>
          <w:p w:rsidR="00D51D7D" w:rsidRPr="003462F9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462F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FFFFFF"/>
          </w:tcPr>
          <w:p w:rsidR="00D51D7D" w:rsidRPr="003462F9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BF0000"/>
                <w:sz w:val="24"/>
                <w:szCs w:val="24"/>
              </w:rPr>
            </w:pPr>
            <w:r w:rsidRPr="003462F9">
              <w:rPr>
                <w:rFonts w:ascii="Times New Roman" w:hAnsi="Times New Roman"/>
                <w:b/>
                <w:color w:val="BF0000"/>
                <w:sz w:val="24"/>
                <w:szCs w:val="24"/>
              </w:rPr>
              <w:t>3</w:t>
            </w:r>
          </w:p>
        </w:tc>
      </w:tr>
      <w:tr w:rsidR="00D51D7D" w:rsidRPr="00B5689F" w:rsidTr="009A42E7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9F34F8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</w:t>
            </w:r>
          </w:p>
        </w:tc>
      </w:tr>
      <w:tr w:rsidR="00D51D7D" w:rsidRPr="00B5689F" w:rsidTr="009A42E7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68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16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17</w:t>
            </w:r>
          </w:p>
        </w:tc>
      </w:tr>
      <w:tr w:rsidR="00D51D7D" w:rsidRPr="00B5689F" w:rsidTr="009A42E7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18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23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24</w:t>
            </w:r>
          </w:p>
        </w:tc>
      </w:tr>
      <w:tr w:rsidR="00D51D7D" w:rsidRPr="00B5689F" w:rsidTr="009A42E7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25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30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9A42E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D51D7D" w:rsidRPr="00B5689F" w:rsidRDefault="00D51D7D" w:rsidP="00D51D7D">
      <w:pPr>
        <w:jc w:val="center"/>
        <w:rPr>
          <w:rFonts w:ascii="Arial" w:hAnsi="Arial" w:cs="Arial"/>
          <w:color w:val="C45911"/>
          <w:sz w:val="7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2C48463" wp14:editId="7817B7E2">
            <wp:simplePos x="0" y="0"/>
            <wp:positionH relativeFrom="column">
              <wp:posOffset>33655</wp:posOffset>
            </wp:positionH>
            <wp:positionV relativeFrom="paragraph">
              <wp:posOffset>6298384</wp:posOffset>
            </wp:positionV>
            <wp:extent cx="6296025" cy="1172210"/>
            <wp:effectExtent l="19050" t="19050" r="28575" b="27940"/>
            <wp:wrapTight wrapText="bothSides">
              <wp:wrapPolygon edited="0">
                <wp:start x="-65" y="-351"/>
                <wp:lineTo x="-65" y="21764"/>
                <wp:lineTo x="21633" y="21764"/>
                <wp:lineTo x="21633" y="-351"/>
                <wp:lineTo x="-65" y="-351"/>
              </wp:wrapPolygon>
            </wp:wrapTight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722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C45911"/>
          <w:sz w:val="72"/>
        </w:rPr>
        <w:t>НОЯ</w:t>
      </w:r>
      <w:r w:rsidRPr="00B5689F">
        <w:rPr>
          <w:rFonts w:ascii="Arial" w:hAnsi="Arial" w:cs="Arial"/>
          <w:color w:val="C45911"/>
          <w:sz w:val="72"/>
        </w:rPr>
        <w:t>БРЬ</w:t>
      </w:r>
    </w:p>
    <w:p w:rsidR="00D51D7D" w:rsidRDefault="00D51D7D" w:rsidP="00D62A39">
      <w:pPr>
        <w:jc w:val="center"/>
        <w:rPr>
          <w:rFonts w:ascii="Arial" w:hAnsi="Arial" w:cs="Arial"/>
          <w:color w:val="C45911"/>
          <w:sz w:val="72"/>
        </w:rPr>
      </w:pPr>
    </w:p>
    <w:p w:rsidR="00D51D7D" w:rsidRPr="00D62A39" w:rsidRDefault="00D51D7D" w:rsidP="00D51D7D">
      <w:pPr>
        <w:jc w:val="center"/>
        <w:rPr>
          <w:rFonts w:ascii="Arial" w:hAnsi="Arial" w:cs="Arial"/>
          <w:sz w:val="40"/>
        </w:rPr>
      </w:pPr>
    </w:p>
    <w:p w:rsidR="00D51D7D" w:rsidRDefault="00D51D7D" w:rsidP="00D51D7D">
      <w:pPr>
        <w:jc w:val="center"/>
        <w:rPr>
          <w:rFonts w:ascii="Arial" w:hAnsi="Arial" w:cs="Arial"/>
          <w:sz w:val="40"/>
        </w:rPr>
      </w:pPr>
      <w:r w:rsidRPr="00D62A39">
        <w:rPr>
          <w:rFonts w:ascii="Arial" w:hAnsi="Arial" w:cs="Arial"/>
          <w:sz w:val="40"/>
        </w:rPr>
        <w:lastRenderedPageBreak/>
        <w:t xml:space="preserve">ДНЕВНИК </w:t>
      </w:r>
    </w:p>
    <w:p w:rsidR="00D51D7D" w:rsidRPr="00D62A39" w:rsidRDefault="00D51D7D" w:rsidP="00D51D7D">
      <w:pPr>
        <w:jc w:val="center"/>
        <w:rPr>
          <w:rFonts w:ascii="Arial" w:hAnsi="Arial" w:cs="Arial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91BE43F" wp14:editId="1E1030A3">
            <wp:simplePos x="0" y="0"/>
            <wp:positionH relativeFrom="column">
              <wp:posOffset>-2587625</wp:posOffset>
            </wp:positionH>
            <wp:positionV relativeFrom="paragraph">
              <wp:posOffset>569595</wp:posOffset>
            </wp:positionV>
            <wp:extent cx="10969625" cy="8235315"/>
            <wp:effectExtent l="0" t="4445" r="0" b="0"/>
            <wp:wrapNone/>
            <wp:docPr id="9" name="Рисунок 9" descr="https://ds04.infourok.ru/uploads/ex/0aba/000254a9-42badd37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ba/000254a9-42badd37/img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6962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A39">
        <w:rPr>
          <w:rFonts w:ascii="Arial" w:hAnsi="Arial" w:cs="Arial"/>
          <w:sz w:val="40"/>
        </w:rPr>
        <w:t>наблюдения за погодой</w:t>
      </w:r>
    </w:p>
    <w:tbl>
      <w:tblPr>
        <w:tblpPr w:leftFromText="180" w:rightFromText="180" w:vertAnchor="page" w:horzAnchor="margin" w:tblpY="2956"/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ПОНЕДЕЛЬНИК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ВТОРНИК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СРЕДА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ЧЕТВЕРГ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ПЯТНИЦА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СУББОТА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ВОСКРЕСЕНЬЕ</w:t>
            </w:r>
          </w:p>
        </w:tc>
      </w:tr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Pr="009F34F8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Pr="009F34F8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BF0000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1</w:t>
            </w:r>
          </w:p>
        </w:tc>
      </w:tr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9F34F8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8</w:t>
            </w:r>
          </w:p>
        </w:tc>
      </w:tr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14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15</w:t>
            </w:r>
          </w:p>
        </w:tc>
      </w:tr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16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22</w:t>
            </w:r>
          </w:p>
        </w:tc>
      </w:tr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23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28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29</w:t>
            </w:r>
          </w:p>
        </w:tc>
      </w:tr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30</w:t>
            </w:r>
          </w:p>
        </w:tc>
        <w:tc>
          <w:tcPr>
            <w:tcW w:w="1418" w:type="dxa"/>
            <w:shd w:val="clear" w:color="auto" w:fill="FFFFFF"/>
          </w:tcPr>
          <w:p w:rsidR="00D51D7D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1418" w:type="dxa"/>
            <w:shd w:val="clear" w:color="auto" w:fill="FFFFFF"/>
          </w:tcPr>
          <w:p w:rsidR="00D51D7D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D51D7D" w:rsidRDefault="00D51D7D" w:rsidP="00D51D7D">
      <w:pPr>
        <w:jc w:val="center"/>
        <w:rPr>
          <w:rFonts w:ascii="Arial" w:hAnsi="Arial" w:cs="Arial"/>
          <w:color w:val="C45911"/>
          <w:sz w:val="72"/>
        </w:rPr>
      </w:pPr>
      <w:r w:rsidRPr="00BC171E">
        <w:rPr>
          <w:noProof/>
          <w:color w:val="2E74B5" w:themeColor="accent1" w:themeShade="BF"/>
          <w:lang w:eastAsia="ru-RU"/>
        </w:rPr>
        <w:drawing>
          <wp:anchor distT="0" distB="0" distL="114300" distR="114300" simplePos="0" relativeHeight="251674624" behindDoc="1" locked="0" layoutInCell="1" allowOverlap="1" wp14:anchorId="04731563" wp14:editId="4E082E43">
            <wp:simplePos x="0" y="0"/>
            <wp:positionH relativeFrom="column">
              <wp:posOffset>30480</wp:posOffset>
            </wp:positionH>
            <wp:positionV relativeFrom="paragraph">
              <wp:posOffset>7131685</wp:posOffset>
            </wp:positionV>
            <wp:extent cx="6296025" cy="1253490"/>
            <wp:effectExtent l="19050" t="19050" r="28575" b="22860"/>
            <wp:wrapTight wrapText="bothSides">
              <wp:wrapPolygon edited="0">
                <wp:start x="-65" y="-328"/>
                <wp:lineTo x="-65" y="21666"/>
                <wp:lineTo x="21633" y="21666"/>
                <wp:lineTo x="21633" y="-328"/>
                <wp:lineTo x="-65" y="-328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534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E74B5" w:themeColor="accent1" w:themeShade="BF"/>
          <w:sz w:val="72"/>
        </w:rPr>
        <w:t>ДЕКАБРЬ</w:t>
      </w:r>
      <w:r>
        <w:rPr>
          <w:rFonts w:ascii="Arial" w:hAnsi="Arial" w:cs="Arial"/>
          <w:color w:val="C45911"/>
          <w:sz w:val="72"/>
        </w:rPr>
        <w:br w:type="page"/>
      </w:r>
    </w:p>
    <w:p w:rsidR="00D51D7D" w:rsidRPr="00D62A39" w:rsidRDefault="00D51D7D" w:rsidP="00D51D7D">
      <w:pPr>
        <w:jc w:val="center"/>
        <w:rPr>
          <w:rFonts w:ascii="Arial" w:hAnsi="Arial" w:cs="Arial"/>
          <w:sz w:val="40"/>
        </w:rPr>
      </w:pPr>
      <w:r w:rsidRPr="00D62A39">
        <w:rPr>
          <w:rFonts w:ascii="Arial" w:hAnsi="Arial" w:cs="Arial"/>
          <w:sz w:val="40"/>
        </w:rPr>
        <w:lastRenderedPageBreak/>
        <w:t xml:space="preserve">ДНЕВНИК </w:t>
      </w:r>
    </w:p>
    <w:p w:rsidR="00D51D7D" w:rsidRPr="00D62A39" w:rsidRDefault="00D51D7D" w:rsidP="00D51D7D">
      <w:pPr>
        <w:jc w:val="center"/>
        <w:rPr>
          <w:rFonts w:ascii="Arial" w:hAnsi="Arial" w:cs="Arial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91BE43F" wp14:editId="1E1030A3">
            <wp:simplePos x="0" y="0"/>
            <wp:positionH relativeFrom="column">
              <wp:posOffset>-2292037</wp:posOffset>
            </wp:positionH>
            <wp:positionV relativeFrom="paragraph">
              <wp:posOffset>288374</wp:posOffset>
            </wp:positionV>
            <wp:extent cx="10970081" cy="8235942"/>
            <wp:effectExtent l="0" t="4445" r="0" b="0"/>
            <wp:wrapNone/>
            <wp:docPr id="10" name="Рисунок 10" descr="https://ds04.infourok.ru/uploads/ex/0aba/000254a9-42badd37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ba/000254a9-42badd37/img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70081" cy="823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A39">
        <w:rPr>
          <w:rFonts w:ascii="Arial" w:hAnsi="Arial" w:cs="Arial"/>
          <w:sz w:val="40"/>
        </w:rPr>
        <w:t>наблюдения за погодой</w:t>
      </w:r>
    </w:p>
    <w:tbl>
      <w:tblPr>
        <w:tblpPr w:leftFromText="180" w:rightFromText="180" w:vertAnchor="page" w:horzAnchor="margin" w:tblpY="2862"/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ПОНЕДЕЛЬНИК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ВТОРНИК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СРЕДА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ЧЕТВЕРГ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ПЯТНИЦА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СУББОТА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ВОСКРЕСЕНЬЕ</w:t>
            </w:r>
          </w:p>
        </w:tc>
      </w:tr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FFFFFF"/>
          </w:tcPr>
          <w:p w:rsidR="00D51D7D" w:rsidRPr="009F34F8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FFFFFF"/>
          </w:tcPr>
          <w:p w:rsidR="00D51D7D" w:rsidRPr="009F34F8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BF0000"/>
              </w:rPr>
            </w:pPr>
            <w:r w:rsidRPr="0020505E">
              <w:rPr>
                <w:rFonts w:ascii="Times New Roman" w:hAnsi="Times New Roman"/>
                <w:b/>
                <w:color w:val="FF0000"/>
              </w:rPr>
              <w:t>5</w:t>
            </w:r>
          </w:p>
        </w:tc>
      </w:tr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9F34F8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12</w:t>
            </w:r>
          </w:p>
        </w:tc>
      </w:tr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18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19</w:t>
            </w:r>
          </w:p>
        </w:tc>
      </w:tr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25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26</w:t>
            </w:r>
          </w:p>
        </w:tc>
      </w:tr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27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D51D7D" w:rsidRPr="00BC171E" w:rsidRDefault="00D51D7D" w:rsidP="00D51D7D">
      <w:pPr>
        <w:jc w:val="center"/>
        <w:rPr>
          <w:rFonts w:ascii="Arial" w:hAnsi="Arial" w:cs="Arial"/>
          <w:color w:val="2E74B5" w:themeColor="accent1" w:themeShade="BF"/>
          <w:sz w:val="72"/>
        </w:rPr>
      </w:pPr>
      <w:r w:rsidRPr="00BC171E">
        <w:rPr>
          <w:noProof/>
          <w:color w:val="2E74B5" w:themeColor="accent1" w:themeShade="BF"/>
          <w:lang w:eastAsia="ru-RU"/>
        </w:rPr>
        <w:drawing>
          <wp:anchor distT="0" distB="0" distL="114300" distR="114300" simplePos="0" relativeHeight="251676672" behindDoc="1" locked="0" layoutInCell="1" allowOverlap="1" wp14:anchorId="256D8214" wp14:editId="7523F5BB">
            <wp:simplePos x="0" y="0"/>
            <wp:positionH relativeFrom="column">
              <wp:posOffset>30480</wp:posOffset>
            </wp:positionH>
            <wp:positionV relativeFrom="paragraph">
              <wp:posOffset>6205137</wp:posOffset>
            </wp:positionV>
            <wp:extent cx="6296025" cy="1253490"/>
            <wp:effectExtent l="19050" t="19050" r="28575" b="22860"/>
            <wp:wrapTight wrapText="bothSides">
              <wp:wrapPolygon edited="0">
                <wp:start x="-65" y="-328"/>
                <wp:lineTo x="-65" y="21666"/>
                <wp:lineTo x="21633" y="21666"/>
                <wp:lineTo x="21633" y="-328"/>
                <wp:lineTo x="-65" y="-328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534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E74B5" w:themeColor="accent1" w:themeShade="BF"/>
          <w:sz w:val="72"/>
        </w:rPr>
        <w:t>ЯНВАРЬ</w:t>
      </w:r>
    </w:p>
    <w:p w:rsidR="00D51D7D" w:rsidRDefault="00D51D7D" w:rsidP="00D62A39">
      <w:pPr>
        <w:jc w:val="center"/>
        <w:rPr>
          <w:rFonts w:ascii="Arial" w:hAnsi="Arial" w:cs="Arial"/>
          <w:color w:val="C45911"/>
          <w:sz w:val="72"/>
        </w:rPr>
      </w:pPr>
    </w:p>
    <w:p w:rsidR="00D51D7D" w:rsidRDefault="00D51D7D" w:rsidP="00D51D7D">
      <w:pPr>
        <w:jc w:val="center"/>
        <w:rPr>
          <w:rFonts w:ascii="Arial" w:hAnsi="Arial" w:cs="Arial"/>
          <w:sz w:val="40"/>
        </w:rPr>
      </w:pPr>
    </w:p>
    <w:p w:rsidR="00D51D7D" w:rsidRDefault="00D51D7D" w:rsidP="00D51D7D">
      <w:pPr>
        <w:jc w:val="center"/>
        <w:rPr>
          <w:rFonts w:ascii="Arial" w:hAnsi="Arial" w:cs="Arial"/>
          <w:sz w:val="40"/>
        </w:rPr>
      </w:pPr>
      <w:r w:rsidRPr="00D62A39">
        <w:rPr>
          <w:rFonts w:ascii="Arial" w:hAnsi="Arial" w:cs="Arial"/>
          <w:sz w:val="40"/>
        </w:rPr>
        <w:lastRenderedPageBreak/>
        <w:t xml:space="preserve">ДНЕВНИК </w:t>
      </w:r>
    </w:p>
    <w:p w:rsidR="00D51D7D" w:rsidRPr="00D62A39" w:rsidRDefault="00D51D7D" w:rsidP="00D51D7D">
      <w:pPr>
        <w:jc w:val="center"/>
        <w:rPr>
          <w:rFonts w:ascii="Arial" w:hAnsi="Arial" w:cs="Arial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91BE43F" wp14:editId="1E1030A3">
            <wp:simplePos x="0" y="0"/>
            <wp:positionH relativeFrom="column">
              <wp:posOffset>-2612901</wp:posOffset>
            </wp:positionH>
            <wp:positionV relativeFrom="paragraph">
              <wp:posOffset>431010</wp:posOffset>
            </wp:positionV>
            <wp:extent cx="10970081" cy="8235942"/>
            <wp:effectExtent l="0" t="4445" r="0" b="0"/>
            <wp:wrapNone/>
            <wp:docPr id="11" name="Рисунок 11" descr="https://ds04.infourok.ru/uploads/ex/0aba/000254a9-42badd37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ba/000254a9-42badd37/img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70081" cy="823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A39">
        <w:rPr>
          <w:rFonts w:ascii="Arial" w:hAnsi="Arial" w:cs="Arial"/>
          <w:sz w:val="40"/>
        </w:rPr>
        <w:t>наблюдения за погодой</w:t>
      </w:r>
    </w:p>
    <w:p w:rsidR="00D51D7D" w:rsidRPr="00BC171E" w:rsidRDefault="00D51D7D" w:rsidP="00D51D7D">
      <w:pPr>
        <w:jc w:val="center"/>
        <w:rPr>
          <w:rFonts w:ascii="Arial" w:hAnsi="Arial" w:cs="Arial"/>
          <w:color w:val="2E74B5" w:themeColor="accent1" w:themeShade="BF"/>
          <w:sz w:val="72"/>
        </w:rPr>
      </w:pPr>
      <w:r w:rsidRPr="00BC171E">
        <w:rPr>
          <w:noProof/>
          <w:color w:val="2E74B5" w:themeColor="accent1" w:themeShade="BF"/>
          <w:lang w:eastAsia="ru-RU"/>
        </w:rPr>
        <w:drawing>
          <wp:anchor distT="0" distB="0" distL="114300" distR="114300" simplePos="0" relativeHeight="251678720" behindDoc="1" locked="0" layoutInCell="1" allowOverlap="1" wp14:anchorId="0F30FDE1" wp14:editId="658848AC">
            <wp:simplePos x="0" y="0"/>
            <wp:positionH relativeFrom="column">
              <wp:posOffset>30480</wp:posOffset>
            </wp:positionH>
            <wp:positionV relativeFrom="paragraph">
              <wp:posOffset>6204907</wp:posOffset>
            </wp:positionV>
            <wp:extent cx="6296025" cy="1253490"/>
            <wp:effectExtent l="19050" t="19050" r="28575" b="22860"/>
            <wp:wrapTight wrapText="bothSides">
              <wp:wrapPolygon edited="0">
                <wp:start x="-65" y="-328"/>
                <wp:lineTo x="-65" y="21666"/>
                <wp:lineTo x="21633" y="21666"/>
                <wp:lineTo x="21633" y="-328"/>
                <wp:lineTo x="-65" y="-328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534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E74B5" w:themeColor="accent1" w:themeShade="BF"/>
          <w:sz w:val="72"/>
        </w:rPr>
        <w:t>ФЕВРАЛЬ</w:t>
      </w:r>
    </w:p>
    <w:tbl>
      <w:tblPr>
        <w:tblpPr w:leftFromText="180" w:rightFromText="180" w:vertAnchor="page" w:horzAnchor="margin" w:tblpY="2862"/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ПОНЕДЕЛЬНИК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ВТОРНИК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СРЕДА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ЧЕТВЕРГ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ПЯТНИЦА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СУББОТА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D51D7D" w:rsidRPr="00B5689F" w:rsidRDefault="00D51D7D" w:rsidP="00D51D7D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ВОСКРЕСЕНЬЕ</w:t>
            </w:r>
          </w:p>
        </w:tc>
      </w:tr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D51D7D" w:rsidRPr="00FE5D40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E5D4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FFFFFF"/>
          </w:tcPr>
          <w:p w:rsidR="00D51D7D" w:rsidRPr="00FE5D40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  <w:r w:rsidRPr="00FE5D40">
              <w:rPr>
                <w:rFonts w:ascii="Times New Roman" w:hAnsi="Times New Roman"/>
                <w:b/>
                <w:color w:val="FF0000"/>
              </w:rPr>
              <w:t>2</w:t>
            </w:r>
          </w:p>
        </w:tc>
      </w:tr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9F34F8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</w:t>
            </w:r>
          </w:p>
        </w:tc>
      </w:tr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15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16</w:t>
            </w:r>
          </w:p>
        </w:tc>
      </w:tr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17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23</w:t>
            </w:r>
          </w:p>
        </w:tc>
      </w:tr>
      <w:tr w:rsidR="00D51D7D" w:rsidRPr="00B5689F" w:rsidTr="00D51D7D">
        <w:trPr>
          <w:trHeight w:val="1418"/>
        </w:trPr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24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29</w:t>
            </w:r>
          </w:p>
        </w:tc>
        <w:tc>
          <w:tcPr>
            <w:tcW w:w="1418" w:type="dxa"/>
            <w:shd w:val="clear" w:color="auto" w:fill="FFFFFF"/>
          </w:tcPr>
          <w:p w:rsidR="00D51D7D" w:rsidRPr="00B5689F" w:rsidRDefault="00D51D7D" w:rsidP="00D51D7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D51D7D" w:rsidRDefault="00D51D7D" w:rsidP="00D62A39">
      <w:pPr>
        <w:jc w:val="center"/>
        <w:rPr>
          <w:rFonts w:ascii="Arial" w:hAnsi="Arial" w:cs="Arial"/>
          <w:color w:val="C45911"/>
          <w:sz w:val="72"/>
        </w:rPr>
      </w:pPr>
    </w:p>
    <w:p w:rsidR="006A33BA" w:rsidRDefault="006A33BA" w:rsidP="006A33BA">
      <w:pPr>
        <w:jc w:val="center"/>
        <w:rPr>
          <w:rFonts w:ascii="Arial" w:hAnsi="Arial" w:cs="Arial"/>
          <w:sz w:val="40"/>
        </w:rPr>
      </w:pPr>
    </w:p>
    <w:p w:rsidR="006A33BA" w:rsidRPr="00D62A39" w:rsidRDefault="006A33BA" w:rsidP="006A33BA">
      <w:pPr>
        <w:jc w:val="center"/>
        <w:rPr>
          <w:rFonts w:ascii="Arial" w:hAnsi="Arial" w:cs="Arial"/>
          <w:sz w:val="40"/>
        </w:rPr>
      </w:pPr>
      <w:r w:rsidRPr="00D62A39">
        <w:rPr>
          <w:rFonts w:ascii="Arial" w:hAnsi="Arial" w:cs="Arial"/>
          <w:sz w:val="40"/>
        </w:rPr>
        <w:lastRenderedPageBreak/>
        <w:t xml:space="preserve">ДНЕВНИК </w:t>
      </w:r>
    </w:p>
    <w:p w:rsidR="006A33BA" w:rsidRPr="00D62A39" w:rsidRDefault="006A33BA" w:rsidP="006A33BA">
      <w:pPr>
        <w:jc w:val="center"/>
        <w:rPr>
          <w:rFonts w:ascii="Arial" w:hAnsi="Arial" w:cs="Arial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BB7A097" wp14:editId="2E98B538">
            <wp:simplePos x="0" y="0"/>
            <wp:positionH relativeFrom="column">
              <wp:posOffset>-2706815</wp:posOffset>
            </wp:positionH>
            <wp:positionV relativeFrom="paragraph">
              <wp:posOffset>495028</wp:posOffset>
            </wp:positionV>
            <wp:extent cx="11236960" cy="8420100"/>
            <wp:effectExtent l="0" t="1270" r="1270" b="1270"/>
            <wp:wrapNone/>
            <wp:docPr id="4" name="Рисунок 4" descr="https://avatars.mds.yandex.net/get-pdb/215709/7569185b-620d-4301-b790-f66afa22921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15709/7569185b-620d-4301-b790-f66afa22921a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3696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A39">
        <w:rPr>
          <w:rFonts w:ascii="Arial" w:hAnsi="Arial" w:cs="Arial"/>
          <w:sz w:val="40"/>
        </w:rPr>
        <w:t>наблюдения за погодой</w:t>
      </w:r>
    </w:p>
    <w:tbl>
      <w:tblPr>
        <w:tblpPr w:leftFromText="180" w:rightFromText="180" w:vertAnchor="page" w:horzAnchor="margin" w:tblpY="2974"/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ПОНЕДЕЛЬНИК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ВТОРНИК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СРЕДА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ЧЕТВЕРГ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ПЯТНИЦА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СУББОТА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ВОСКРЕСЕНЬЕ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Pr="00FE5D40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Pr="00FE5D40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9F34F8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8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14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15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16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22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23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28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29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30</w:t>
            </w:r>
          </w:p>
        </w:tc>
        <w:tc>
          <w:tcPr>
            <w:tcW w:w="1418" w:type="dxa"/>
            <w:shd w:val="clear" w:color="auto" w:fill="FFFFFF"/>
          </w:tcPr>
          <w:p w:rsidR="006A33BA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1418" w:type="dxa"/>
            <w:shd w:val="clear" w:color="auto" w:fill="FFFFFF"/>
          </w:tcPr>
          <w:p w:rsidR="006A33BA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6A33BA" w:rsidRPr="002E18AD" w:rsidRDefault="006A33BA" w:rsidP="006A33BA">
      <w:pPr>
        <w:jc w:val="center"/>
        <w:rPr>
          <w:rFonts w:ascii="Arial" w:hAnsi="Arial" w:cs="Arial"/>
          <w:color w:val="990099"/>
          <w:sz w:val="72"/>
        </w:rPr>
      </w:pPr>
      <w:r w:rsidRPr="002E18AD">
        <w:rPr>
          <w:noProof/>
          <w:color w:val="990099"/>
          <w:lang w:eastAsia="ru-RU"/>
        </w:rPr>
        <w:drawing>
          <wp:anchor distT="0" distB="0" distL="114300" distR="114300" simplePos="0" relativeHeight="251686912" behindDoc="1" locked="0" layoutInCell="1" allowOverlap="1" wp14:anchorId="6F10B6FF" wp14:editId="6F493E0F">
            <wp:simplePos x="0" y="0"/>
            <wp:positionH relativeFrom="column">
              <wp:posOffset>30480</wp:posOffset>
            </wp:positionH>
            <wp:positionV relativeFrom="paragraph">
              <wp:posOffset>7138841</wp:posOffset>
            </wp:positionV>
            <wp:extent cx="6296025" cy="1253490"/>
            <wp:effectExtent l="19050" t="19050" r="28575" b="22860"/>
            <wp:wrapTight wrapText="bothSides">
              <wp:wrapPolygon edited="0">
                <wp:start x="-65" y="-328"/>
                <wp:lineTo x="-65" y="21666"/>
                <wp:lineTo x="21633" y="21666"/>
                <wp:lineTo x="21633" y="-328"/>
                <wp:lineTo x="-65" y="-328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534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8AD">
        <w:rPr>
          <w:rFonts w:ascii="Arial" w:hAnsi="Arial" w:cs="Arial"/>
          <w:color w:val="990099"/>
          <w:sz w:val="72"/>
          <w14:textFill>
            <w14:solidFill>
              <w14:srgbClr w14:val="990099">
                <w14:lumMod w14:val="75000"/>
              </w14:srgbClr>
            </w14:solidFill>
          </w14:textFill>
        </w:rPr>
        <w:t>МАРТ</w:t>
      </w:r>
    </w:p>
    <w:p w:rsidR="006A33BA" w:rsidRPr="006A33BA" w:rsidRDefault="006A33BA" w:rsidP="006A33BA">
      <w:pPr>
        <w:spacing w:after="0" w:line="240" w:lineRule="auto"/>
        <w:jc w:val="center"/>
        <w:rPr>
          <w:rFonts w:ascii="Arial" w:hAnsi="Arial" w:cs="Arial"/>
          <w:color w:val="C45911"/>
          <w:sz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5BB7A097" wp14:editId="2E98B538">
            <wp:simplePos x="0" y="0"/>
            <wp:positionH relativeFrom="column">
              <wp:posOffset>-2707005</wp:posOffset>
            </wp:positionH>
            <wp:positionV relativeFrom="paragraph">
              <wp:posOffset>768350</wp:posOffset>
            </wp:positionV>
            <wp:extent cx="11236960" cy="8420100"/>
            <wp:effectExtent l="0" t="1270" r="1270" b="1270"/>
            <wp:wrapNone/>
            <wp:docPr id="16" name="Рисунок 16" descr="https://avatars.mds.yandex.net/get-pdb/215709/7569185b-620d-4301-b790-f66afa22921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15709/7569185b-620d-4301-b790-f66afa22921a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3696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A39">
        <w:rPr>
          <w:rFonts w:ascii="Arial" w:hAnsi="Arial" w:cs="Arial"/>
          <w:sz w:val="40"/>
        </w:rPr>
        <w:t>ДНЕВНИК</w:t>
      </w:r>
    </w:p>
    <w:p w:rsidR="006A33BA" w:rsidRPr="00D62A39" w:rsidRDefault="006A33BA" w:rsidP="006A33BA">
      <w:pPr>
        <w:jc w:val="center"/>
        <w:rPr>
          <w:rFonts w:ascii="Arial" w:hAnsi="Arial" w:cs="Arial"/>
          <w:sz w:val="40"/>
        </w:rPr>
      </w:pPr>
      <w:r w:rsidRPr="00D62A39">
        <w:rPr>
          <w:rFonts w:ascii="Arial" w:hAnsi="Arial" w:cs="Arial"/>
          <w:sz w:val="40"/>
        </w:rPr>
        <w:t>наблюдения за погодой</w:t>
      </w:r>
    </w:p>
    <w:p w:rsidR="006A33BA" w:rsidRPr="002E18AD" w:rsidRDefault="006A33BA" w:rsidP="006A33BA">
      <w:pPr>
        <w:jc w:val="center"/>
        <w:rPr>
          <w:rFonts w:ascii="Arial" w:hAnsi="Arial" w:cs="Arial"/>
          <w:color w:val="990099"/>
          <w:sz w:val="72"/>
        </w:rPr>
      </w:pPr>
      <w:r w:rsidRPr="002E18AD">
        <w:rPr>
          <w:noProof/>
          <w:color w:val="990099"/>
          <w:lang w:eastAsia="ru-RU"/>
        </w:rPr>
        <w:drawing>
          <wp:anchor distT="0" distB="0" distL="114300" distR="114300" simplePos="0" relativeHeight="251688960" behindDoc="1" locked="0" layoutInCell="1" allowOverlap="1" wp14:anchorId="641DF880" wp14:editId="6CD3297A">
            <wp:simplePos x="0" y="0"/>
            <wp:positionH relativeFrom="column">
              <wp:posOffset>30480</wp:posOffset>
            </wp:positionH>
            <wp:positionV relativeFrom="paragraph">
              <wp:posOffset>6278861</wp:posOffset>
            </wp:positionV>
            <wp:extent cx="6296025" cy="1253490"/>
            <wp:effectExtent l="19050" t="19050" r="28575" b="22860"/>
            <wp:wrapTight wrapText="bothSides">
              <wp:wrapPolygon edited="0">
                <wp:start x="-65" y="-328"/>
                <wp:lineTo x="-65" y="21666"/>
                <wp:lineTo x="21633" y="21666"/>
                <wp:lineTo x="21633" y="-328"/>
                <wp:lineTo x="-65" y="-328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534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990099"/>
          <w:sz w:val="72"/>
          <w14:textFill>
            <w14:solidFill>
              <w14:srgbClr w14:val="990099">
                <w14:lumMod w14:val="75000"/>
              </w14:srgbClr>
            </w14:solidFill>
          </w14:textFill>
        </w:rPr>
        <w:t>АПРЕЛЬ</w:t>
      </w:r>
    </w:p>
    <w:tbl>
      <w:tblPr>
        <w:tblpPr w:leftFromText="180" w:rightFromText="180" w:vertAnchor="page" w:horzAnchor="margin" w:tblpY="2881"/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ПОНЕДЕЛЬНИК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ВТОРНИК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СРЕДА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ЧЕТВЕРГ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ПЯТНИЦА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СУББОТА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ВОСКРЕСЕНЬЕ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FFFFFF"/>
          </w:tcPr>
          <w:p w:rsidR="006A33BA" w:rsidRPr="00252890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25289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FFFFFF"/>
          </w:tcPr>
          <w:p w:rsidR="006A33BA" w:rsidRPr="00252890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25289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9F34F8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12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18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19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25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26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27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D51D7D" w:rsidRDefault="00D51D7D" w:rsidP="00D62A39">
      <w:pPr>
        <w:jc w:val="center"/>
        <w:rPr>
          <w:rFonts w:ascii="Arial" w:hAnsi="Arial" w:cs="Arial"/>
          <w:color w:val="C45911"/>
          <w:sz w:val="72"/>
        </w:rPr>
      </w:pPr>
    </w:p>
    <w:p w:rsidR="006A33BA" w:rsidRDefault="006A33BA" w:rsidP="006A33BA">
      <w:pPr>
        <w:jc w:val="center"/>
        <w:rPr>
          <w:rFonts w:ascii="Arial" w:hAnsi="Arial" w:cs="Arial"/>
          <w:sz w:val="40"/>
        </w:rPr>
      </w:pPr>
    </w:p>
    <w:p w:rsidR="006A33BA" w:rsidRPr="00D62A39" w:rsidRDefault="006A33BA" w:rsidP="006A33BA">
      <w:pPr>
        <w:jc w:val="center"/>
        <w:rPr>
          <w:rFonts w:ascii="Arial" w:hAnsi="Arial" w:cs="Arial"/>
          <w:sz w:val="40"/>
        </w:rPr>
      </w:pPr>
      <w:r w:rsidRPr="00D62A39">
        <w:rPr>
          <w:rFonts w:ascii="Arial" w:hAnsi="Arial" w:cs="Arial"/>
          <w:sz w:val="40"/>
        </w:rPr>
        <w:lastRenderedPageBreak/>
        <w:t xml:space="preserve">ДНЕВНИК </w:t>
      </w:r>
    </w:p>
    <w:p w:rsidR="006A33BA" w:rsidRPr="00D62A39" w:rsidRDefault="006A33BA" w:rsidP="006A33BA">
      <w:pPr>
        <w:jc w:val="center"/>
        <w:rPr>
          <w:rFonts w:ascii="Arial" w:hAnsi="Arial" w:cs="Arial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BB7A097" wp14:editId="2E98B538">
            <wp:simplePos x="0" y="0"/>
            <wp:positionH relativeFrom="column">
              <wp:posOffset>-2871973</wp:posOffset>
            </wp:positionH>
            <wp:positionV relativeFrom="paragraph">
              <wp:posOffset>427099</wp:posOffset>
            </wp:positionV>
            <wp:extent cx="11236960" cy="8420100"/>
            <wp:effectExtent l="0" t="1270" r="1270" b="1270"/>
            <wp:wrapNone/>
            <wp:docPr id="17" name="Рисунок 17" descr="https://avatars.mds.yandex.net/get-pdb/215709/7569185b-620d-4301-b790-f66afa22921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15709/7569185b-620d-4301-b790-f66afa22921a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3696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A39">
        <w:rPr>
          <w:rFonts w:ascii="Arial" w:hAnsi="Arial" w:cs="Arial"/>
          <w:sz w:val="40"/>
        </w:rPr>
        <w:t>наблюдения за погодой</w:t>
      </w:r>
    </w:p>
    <w:tbl>
      <w:tblPr>
        <w:tblpPr w:leftFromText="180" w:rightFromText="180" w:vertAnchor="page" w:horzAnchor="margin" w:tblpY="2900"/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ПОНЕДЕЛЬНИК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ВТОРНИК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СРЕДА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ЧЕТВЕРГ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ПЯТНИЦА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СУББОТА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ВОСКРЕСЕНЬЕ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</w:pP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FFFFFF"/>
          </w:tcPr>
          <w:p w:rsidR="006A33BA" w:rsidRPr="00252890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FFFFFF"/>
          </w:tcPr>
          <w:p w:rsidR="006A33BA" w:rsidRPr="00252890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9F34F8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16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17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18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23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24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25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30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31</w:t>
            </w:r>
          </w:p>
        </w:tc>
      </w:tr>
    </w:tbl>
    <w:p w:rsidR="006A33BA" w:rsidRPr="002E18AD" w:rsidRDefault="006A33BA" w:rsidP="006A33BA">
      <w:pPr>
        <w:jc w:val="center"/>
        <w:rPr>
          <w:rFonts w:ascii="Arial" w:hAnsi="Arial" w:cs="Arial"/>
          <w:color w:val="990099"/>
          <w:sz w:val="72"/>
        </w:rPr>
      </w:pPr>
      <w:r w:rsidRPr="002E18AD">
        <w:rPr>
          <w:noProof/>
          <w:color w:val="990099"/>
          <w:lang w:eastAsia="ru-RU"/>
        </w:rPr>
        <w:drawing>
          <wp:anchor distT="0" distB="0" distL="114300" distR="114300" simplePos="0" relativeHeight="251691008" behindDoc="1" locked="0" layoutInCell="1" allowOverlap="1" wp14:anchorId="64B2F05A" wp14:editId="3FBB9E70">
            <wp:simplePos x="0" y="0"/>
            <wp:positionH relativeFrom="column">
              <wp:posOffset>30480</wp:posOffset>
            </wp:positionH>
            <wp:positionV relativeFrom="paragraph">
              <wp:posOffset>6206993</wp:posOffset>
            </wp:positionV>
            <wp:extent cx="6296025" cy="1253490"/>
            <wp:effectExtent l="19050" t="19050" r="28575" b="22860"/>
            <wp:wrapTight wrapText="bothSides">
              <wp:wrapPolygon edited="0">
                <wp:start x="-65" y="-328"/>
                <wp:lineTo x="-65" y="21666"/>
                <wp:lineTo x="21633" y="21666"/>
                <wp:lineTo x="21633" y="-328"/>
                <wp:lineTo x="-65" y="-328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534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990099"/>
          <w:sz w:val="72"/>
          <w14:textFill>
            <w14:solidFill>
              <w14:srgbClr w14:val="990099">
                <w14:lumMod w14:val="75000"/>
              </w14:srgbClr>
            </w14:solidFill>
          </w14:textFill>
        </w:rPr>
        <w:t>МАЙ</w:t>
      </w:r>
    </w:p>
    <w:p w:rsidR="00D51D7D" w:rsidRDefault="00D51D7D">
      <w:pPr>
        <w:spacing w:after="0" w:line="240" w:lineRule="auto"/>
        <w:rPr>
          <w:rFonts w:ascii="Arial" w:hAnsi="Arial" w:cs="Arial"/>
          <w:color w:val="C45911"/>
          <w:sz w:val="72"/>
        </w:rPr>
      </w:pPr>
      <w:r>
        <w:rPr>
          <w:rFonts w:ascii="Arial" w:hAnsi="Arial" w:cs="Arial"/>
          <w:color w:val="C45911"/>
          <w:sz w:val="72"/>
        </w:rPr>
        <w:br w:type="page"/>
      </w:r>
    </w:p>
    <w:p w:rsidR="006A33BA" w:rsidRPr="00D62A39" w:rsidRDefault="006A33BA" w:rsidP="006A33BA">
      <w:pPr>
        <w:jc w:val="center"/>
        <w:rPr>
          <w:rFonts w:ascii="Arial" w:hAnsi="Arial" w:cs="Arial"/>
          <w:sz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225D923F" wp14:editId="7AC046F0">
            <wp:simplePos x="0" y="0"/>
            <wp:positionH relativeFrom="column">
              <wp:posOffset>-842208</wp:posOffset>
            </wp:positionH>
            <wp:positionV relativeFrom="paragraph">
              <wp:posOffset>-524864</wp:posOffset>
            </wp:positionV>
            <wp:extent cx="7911101" cy="11079678"/>
            <wp:effectExtent l="0" t="0" r="0" b="7620"/>
            <wp:wrapNone/>
            <wp:docPr id="21" name="Рисунок 21" descr="https://image.jimcdn.com/app/cms/image/transf/dimension=2000x1500:format=jpg/path/s48bccfde1af7a36a/backgroundarea/ic6d8c396b4b1be09/version/148710263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jimcdn.com/app/cms/image/transf/dimension=2000x1500:format=jpg/path/s48bccfde1af7a36a/backgroundarea/ic6d8c396b4b1be09/version/1487102637/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101" cy="1107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A39">
        <w:rPr>
          <w:rFonts w:ascii="Arial" w:hAnsi="Arial" w:cs="Arial"/>
          <w:sz w:val="40"/>
        </w:rPr>
        <w:t xml:space="preserve">ДНЕВНИК </w:t>
      </w:r>
    </w:p>
    <w:p w:rsidR="006A33BA" w:rsidRPr="00D62A39" w:rsidRDefault="006A33BA" w:rsidP="006A33BA">
      <w:pPr>
        <w:jc w:val="center"/>
        <w:rPr>
          <w:rFonts w:ascii="Arial" w:hAnsi="Arial" w:cs="Arial"/>
          <w:sz w:val="40"/>
        </w:rPr>
      </w:pPr>
      <w:r w:rsidRPr="00D62A39">
        <w:rPr>
          <w:rFonts w:ascii="Arial" w:hAnsi="Arial" w:cs="Arial"/>
          <w:sz w:val="40"/>
        </w:rPr>
        <w:t>наблюдения за погодой</w:t>
      </w:r>
    </w:p>
    <w:tbl>
      <w:tblPr>
        <w:tblpPr w:leftFromText="180" w:rightFromText="180" w:vertAnchor="page" w:horzAnchor="margin" w:tblpY="2900"/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ПОНЕДЕЛЬНИК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ВТОРНИК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СРЕДА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ЧЕТВЕРГ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sz w:val="16"/>
              </w:rPr>
            </w:pPr>
            <w:r w:rsidRPr="00B5689F">
              <w:rPr>
                <w:rFonts w:ascii="Times New Roman" w:hAnsi="Times New Roman"/>
                <w:b/>
                <w:sz w:val="16"/>
              </w:rPr>
              <w:t>ПЯТНИЦА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СУББОТА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6A33BA" w:rsidRPr="00B5689F" w:rsidRDefault="006A33BA" w:rsidP="006A33BA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b/>
                <w:color w:val="FF0000"/>
                <w:sz w:val="16"/>
              </w:rPr>
            </w:pPr>
            <w:r w:rsidRPr="00B5689F">
              <w:rPr>
                <w:rFonts w:ascii="Times New Roman" w:hAnsi="Times New Roman"/>
                <w:b/>
                <w:color w:val="FF0000"/>
                <w:sz w:val="16"/>
              </w:rPr>
              <w:t>ВОСКРЕСЕНЬЕ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55345F" w:rsidRDefault="006A33BA" w:rsidP="006A33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5345F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FFFFFF"/>
          </w:tcPr>
          <w:p w:rsidR="006A33BA" w:rsidRPr="00252890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6A33BA" w:rsidRPr="00252890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9F34F8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14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21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22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27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28</w:t>
            </w:r>
          </w:p>
        </w:tc>
      </w:tr>
      <w:tr w:rsidR="006A33BA" w:rsidRPr="00B5689F" w:rsidTr="006A33BA">
        <w:trPr>
          <w:trHeight w:val="1418"/>
        </w:trPr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29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6A33BA" w:rsidRPr="00B5689F" w:rsidRDefault="006A33BA" w:rsidP="006A33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6A33BA" w:rsidRPr="0055345F" w:rsidRDefault="006A33BA" w:rsidP="006A33BA">
      <w:pPr>
        <w:jc w:val="center"/>
        <w:rPr>
          <w:rFonts w:ascii="Arial" w:hAnsi="Arial" w:cs="Arial"/>
          <w:color w:val="009900"/>
          <w:sz w:val="72"/>
        </w:rPr>
      </w:pPr>
      <w:r w:rsidRPr="0055345F">
        <w:rPr>
          <w:noProof/>
          <w:color w:val="009900"/>
          <w:lang w:eastAsia="ru-RU"/>
        </w:rPr>
        <w:drawing>
          <wp:anchor distT="0" distB="0" distL="114300" distR="114300" simplePos="0" relativeHeight="251695104" behindDoc="1" locked="0" layoutInCell="1" allowOverlap="1" wp14:anchorId="44040ABC" wp14:editId="6A1CA79C">
            <wp:simplePos x="0" y="0"/>
            <wp:positionH relativeFrom="column">
              <wp:posOffset>30480</wp:posOffset>
            </wp:positionH>
            <wp:positionV relativeFrom="paragraph">
              <wp:posOffset>6195118</wp:posOffset>
            </wp:positionV>
            <wp:extent cx="6296025" cy="1253490"/>
            <wp:effectExtent l="19050" t="19050" r="28575" b="22860"/>
            <wp:wrapTight wrapText="bothSides">
              <wp:wrapPolygon edited="0">
                <wp:start x="-65" y="-328"/>
                <wp:lineTo x="-65" y="21666"/>
                <wp:lineTo x="21633" y="21666"/>
                <wp:lineTo x="21633" y="-328"/>
                <wp:lineTo x="-65" y="-328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534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45F">
        <w:rPr>
          <w:rFonts w:ascii="Arial" w:hAnsi="Arial" w:cs="Arial"/>
          <w:color w:val="009900"/>
          <w:sz w:val="72"/>
          <w14:textFill>
            <w14:solidFill>
              <w14:srgbClr w14:val="009900">
                <w14:lumMod w14:val="75000"/>
              </w14:srgbClr>
            </w14:solidFill>
          </w14:textFill>
        </w:rPr>
        <w:t>ИЮНЬ</w:t>
      </w:r>
    </w:p>
    <w:p w:rsidR="00D62A39" w:rsidRPr="00B5689F" w:rsidRDefault="00D62A39" w:rsidP="006A33BA">
      <w:pPr>
        <w:spacing w:after="0" w:line="240" w:lineRule="auto"/>
        <w:rPr>
          <w:rFonts w:ascii="Arial" w:hAnsi="Arial" w:cs="Arial"/>
          <w:color w:val="C45911"/>
          <w:sz w:val="72"/>
        </w:rPr>
      </w:pPr>
    </w:p>
    <w:sectPr w:rsidR="00D62A39" w:rsidRPr="00B5689F" w:rsidSect="00120A88">
      <w:pgSz w:w="11906" w:h="16838"/>
      <w:pgMar w:top="567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294"/>
    <w:rsid w:val="00120A88"/>
    <w:rsid w:val="00207294"/>
    <w:rsid w:val="006A33BA"/>
    <w:rsid w:val="00B15169"/>
    <w:rsid w:val="00B5689F"/>
    <w:rsid w:val="00B75621"/>
    <w:rsid w:val="00D51D7D"/>
    <w:rsid w:val="00D62A39"/>
    <w:rsid w:val="00E94DEF"/>
    <w:rsid w:val="00F9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22C38F-6AB5-4B5D-8764-96827D9B4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D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E94DEF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B75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44;&#1077;&#1090;&#1089;&#1082;&#1080;&#1081;%20&#1089;&#1072;&#1076;\&#1044;&#1085;&#1077;&#1074;&#1085;&#1080;&#1082;%20&#1085;&#1072;&#1073;&#1083;&#1102;&#1076;&#1077;&#1085;&#1080;&#1103;%20&#1079;&#1072;%20&#1087;&#1086;&#1075;&#1086;&#1076;&#1086;&#1081;\&#1057;&#1077;&#1085;&#1090;&#1103;&#1073;&#1088;&#110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Сентябрь</Template>
  <TotalTime>6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Богоявленская</dc:creator>
  <cp:keywords/>
  <dc:description/>
  <cp:lastModifiedBy>User</cp:lastModifiedBy>
  <cp:revision>4</cp:revision>
  <cp:lastPrinted>2024-12-01T08:42:00Z</cp:lastPrinted>
  <dcterms:created xsi:type="dcterms:W3CDTF">2019-09-03T11:29:00Z</dcterms:created>
  <dcterms:modified xsi:type="dcterms:W3CDTF">2024-12-01T08:48:00Z</dcterms:modified>
</cp:coreProperties>
</file>