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1E" w:rsidRPr="00382492" w:rsidRDefault="005F4D1E" w:rsidP="006016F6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82492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МБДОУ г.Ростов-на-Дону</w:t>
      </w:r>
    </w:p>
    <w:p w:rsidR="005F4D1E" w:rsidRPr="00382492" w:rsidRDefault="005F4D1E" w:rsidP="00382492">
      <w:pPr>
        <w:shd w:val="clear" w:color="auto" w:fill="FFFFFF"/>
        <w:spacing w:before="167" w:after="502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382492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     </w:t>
      </w:r>
    </w:p>
    <w:p w:rsidR="005F4D1E" w:rsidRDefault="005F4D1E" w:rsidP="00382492">
      <w:pPr>
        <w:shd w:val="clear" w:color="auto" w:fill="FFFFFF"/>
        <w:spacing w:before="167" w:after="502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5F4D1E" w:rsidRPr="00382492" w:rsidRDefault="005F4D1E" w:rsidP="00382492">
      <w:pPr>
        <w:shd w:val="clear" w:color="auto" w:fill="FFFFFF"/>
        <w:spacing w:before="167" w:after="502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5F4D1E" w:rsidRPr="00382492" w:rsidRDefault="005F4D1E" w:rsidP="00382492">
      <w:pPr>
        <w:shd w:val="clear" w:color="auto" w:fill="FFFFFF"/>
        <w:spacing w:after="0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5F4D1E" w:rsidRDefault="005F4D1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 w:rsidRPr="00DE2E6C">
        <w:rPr>
          <w:rFonts w:ascii="Times New Roman" w:hAnsi="Times New Roman"/>
          <w:b/>
          <w:kern w:val="36"/>
          <w:sz w:val="36"/>
          <w:szCs w:val="36"/>
          <w:lang w:eastAsia="ru-RU"/>
        </w:rPr>
        <w:t>Наглядно-дидактическое пособие</w:t>
      </w:r>
    </w:p>
    <w:p w:rsidR="005F4D1E" w:rsidRDefault="005F4D1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t>для родителей и педагогов</w:t>
      </w:r>
    </w:p>
    <w:p w:rsidR="005F4D1E" w:rsidRPr="00911DFA" w:rsidRDefault="005F4D1E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 w:rsidRPr="00911DFA"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по </w:t>
      </w:r>
      <w:r w:rsidRPr="00AC2EF6">
        <w:rPr>
          <w:rFonts w:ascii="Times New Roman" w:hAnsi="Times New Roman"/>
          <w:b/>
          <w:kern w:val="36"/>
          <w:sz w:val="36"/>
          <w:szCs w:val="36"/>
          <w:lang w:eastAsia="ru-RU"/>
        </w:rPr>
        <w:t>ознакомлению детей со звуковым строением слова</w:t>
      </w:r>
    </w:p>
    <w:p w:rsidR="005F4D1E" w:rsidRPr="00382492" w:rsidRDefault="005F4D1E" w:rsidP="00911DFA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t>«Ступеньки грамоты</w:t>
      </w:r>
      <w:r w:rsidRPr="00911DFA">
        <w:rPr>
          <w:rFonts w:ascii="Times New Roman" w:hAnsi="Times New Roman"/>
          <w:b/>
          <w:kern w:val="36"/>
          <w:sz w:val="36"/>
          <w:szCs w:val="36"/>
          <w:lang w:eastAsia="ru-RU"/>
        </w:rPr>
        <w:t xml:space="preserve">» </w:t>
      </w:r>
    </w:p>
    <w:p w:rsidR="005F4D1E" w:rsidRPr="00382492" w:rsidRDefault="005F4D1E" w:rsidP="00382492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  <w:r>
        <w:rPr>
          <w:rFonts w:ascii="Times New Roman" w:hAnsi="Times New Roman"/>
          <w:b/>
          <w:kern w:val="36"/>
          <w:sz w:val="36"/>
          <w:szCs w:val="36"/>
          <w:lang w:eastAsia="ru-RU"/>
        </w:rPr>
        <w:t>(схемы для звукового анализа слов)</w:t>
      </w:r>
    </w:p>
    <w:p w:rsidR="005F4D1E" w:rsidRDefault="005F4D1E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</w:p>
    <w:p w:rsidR="005F4D1E" w:rsidRDefault="005F4D1E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b/>
          <w:kern w:val="36"/>
          <w:sz w:val="36"/>
          <w:szCs w:val="36"/>
          <w:lang w:eastAsia="ru-RU"/>
        </w:rPr>
      </w:pPr>
    </w:p>
    <w:p w:rsidR="005F4D1E" w:rsidRPr="00382492" w:rsidRDefault="005F4D1E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hAnsi="Times New Roman"/>
          <w:kern w:val="36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5F4D1E" w:rsidRPr="00382492" w:rsidRDefault="005F4D1E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D1E" w:rsidRPr="00382492" w:rsidRDefault="005F4D1E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D1E" w:rsidRPr="00382492" w:rsidRDefault="005F4D1E" w:rsidP="00382492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Разработчик</w:t>
      </w:r>
      <w:r w:rsidRPr="00382492">
        <w:rPr>
          <w:rFonts w:ascii="Times New Roman" w:hAnsi="Times New Roman"/>
          <w:kern w:val="36"/>
          <w:sz w:val="28"/>
          <w:szCs w:val="28"/>
          <w:lang w:eastAsia="ru-RU"/>
        </w:rPr>
        <w:t>:</w:t>
      </w:r>
    </w:p>
    <w:p w:rsidR="005F4D1E" w:rsidRDefault="005F4D1E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hAnsi="Times New Roman"/>
          <w:kern w:val="36"/>
          <w:sz w:val="28"/>
          <w:szCs w:val="28"/>
          <w:lang w:eastAsia="ru-RU"/>
        </w:rPr>
        <w:t xml:space="preserve"> воспитатель </w:t>
      </w:r>
    </w:p>
    <w:p w:rsidR="005F4D1E" w:rsidRPr="00382492" w:rsidRDefault="005F4D1E" w:rsidP="005F4347">
      <w:pPr>
        <w:shd w:val="clear" w:color="auto" w:fill="FFFFFF"/>
        <w:tabs>
          <w:tab w:val="left" w:pos="7305"/>
        </w:tabs>
        <w:spacing w:after="0" w:line="240" w:lineRule="auto"/>
        <w:jc w:val="right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Кривоносова.А.С.</w:t>
      </w:r>
    </w:p>
    <w:p w:rsidR="005F4D1E" w:rsidRPr="00382492" w:rsidRDefault="005F4D1E" w:rsidP="00382492">
      <w:pPr>
        <w:shd w:val="clear" w:color="auto" w:fill="FFFFFF"/>
        <w:tabs>
          <w:tab w:val="left" w:pos="3600"/>
        </w:tabs>
        <w:spacing w:before="167" w:after="502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382492">
        <w:rPr>
          <w:rFonts w:ascii="Times New Roman" w:hAnsi="Times New Roman"/>
          <w:b/>
          <w:kern w:val="36"/>
          <w:sz w:val="28"/>
          <w:szCs w:val="28"/>
          <w:lang w:eastAsia="ru-RU"/>
        </w:rPr>
        <w:tab/>
      </w:r>
    </w:p>
    <w:p w:rsidR="005F4D1E" w:rsidRDefault="005F4D1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5F4D1E" w:rsidRDefault="005F4D1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5F4D1E" w:rsidRDefault="005F4D1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5F4D1E" w:rsidRDefault="005F4D1E" w:rsidP="00382492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5F4D1E" w:rsidRDefault="005F4D1E" w:rsidP="00911DFA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D1E" w:rsidRPr="00382492" w:rsidRDefault="005F4D1E" w:rsidP="00911DFA">
      <w:pPr>
        <w:shd w:val="clear" w:color="auto" w:fill="FFFFFF"/>
        <w:tabs>
          <w:tab w:val="left" w:pos="3600"/>
        </w:tabs>
        <w:spacing w:after="0" w:line="360" w:lineRule="auto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D1E" w:rsidRDefault="005F4D1E" w:rsidP="00382492">
      <w:pPr>
        <w:shd w:val="clear" w:color="auto" w:fill="FFFFFF"/>
        <w:tabs>
          <w:tab w:val="left" w:pos="3600"/>
        </w:tabs>
        <w:spacing w:after="0" w:line="360" w:lineRule="auto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382492">
        <w:rPr>
          <w:rFonts w:ascii="Times New Roman" w:hAnsi="Times New Roman"/>
          <w:kern w:val="36"/>
          <w:sz w:val="28"/>
          <w:szCs w:val="28"/>
          <w:lang w:eastAsia="ru-RU"/>
        </w:rPr>
        <w:t>20</w:t>
      </w:r>
      <w:bookmarkStart w:id="0" w:name="_GoBack"/>
      <w:bookmarkEnd w:id="0"/>
      <w:r>
        <w:rPr>
          <w:rFonts w:ascii="Times New Roman" w:hAnsi="Times New Roman"/>
          <w:kern w:val="36"/>
          <w:sz w:val="28"/>
          <w:szCs w:val="28"/>
          <w:lang w:eastAsia="ru-RU"/>
        </w:rPr>
        <w:t>24</w:t>
      </w:r>
      <w:r w:rsidRPr="00382492">
        <w:rPr>
          <w:rFonts w:ascii="Times New Roman" w:hAnsi="Times New Roman"/>
          <w:kern w:val="36"/>
          <w:sz w:val="28"/>
          <w:szCs w:val="28"/>
          <w:lang w:eastAsia="ru-RU"/>
        </w:rPr>
        <w:t xml:space="preserve"> год</w:t>
      </w:r>
    </w:p>
    <w:p w:rsidR="005F4D1E" w:rsidRPr="001E199D" w:rsidRDefault="005F4D1E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От 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автора</w:t>
      </w:r>
    </w:p>
    <w:p w:rsidR="005F4D1E" w:rsidRPr="001E199D" w:rsidRDefault="005F4D1E" w:rsidP="0066566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D1E" w:rsidRPr="001E199D" w:rsidRDefault="005F4D1E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Здравствуйте, уважаемые родители и педагоги! </w:t>
      </w:r>
    </w:p>
    <w:p w:rsidR="005F4D1E" w:rsidRPr="001E199D" w:rsidRDefault="005F4D1E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Предлагаем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сегодня 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поговорить о подготовке детей к обучению грамоте, а именно о проведении звукового анализа слов.</w:t>
      </w:r>
    </w:p>
    <w:p w:rsidR="005F4D1E" w:rsidRPr="001E199D" w:rsidRDefault="005F4D1E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Всем известно, что письменная речь формируется на базе устной. А первыми шагами к обучению грамоте является не знакомство с буквами, а усвоение звуковой системы языка.</w:t>
      </w:r>
    </w:p>
    <w:p w:rsidR="005F4D1E" w:rsidRPr="001E199D" w:rsidRDefault="005F4D1E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Все мы знаем «народное» правило русского языка: «как слышится, так и пишется». А если ребенок не произносит звук правильно, то вряд ли стоит рассчитывать на то, что он правильно напишет. Поэтому необходимо обращать внимание не только на правильную артикуляцию звука, но и на умение ребенка выделять, слышать звуки в слове.</w:t>
      </w:r>
    </w:p>
    <w:p w:rsidR="005F4D1E" w:rsidRPr="001E199D" w:rsidRDefault="005F4D1E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Этот навык вырабатывается в ходе регулярной работы как нас - педагогов в детском саду, так и Вас - родителей дома.</w:t>
      </w:r>
    </w:p>
    <w:p w:rsidR="005F4D1E" w:rsidRPr="001E199D" w:rsidRDefault="005F4D1E" w:rsidP="004F2FAD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С помощью этого пособия Ваши дети научатся последовательно интонационно выделять звуки в слове, называть и характеризовать гла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сные и согласные звуки,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обозначать их цветными фишками в виде схемы звукового состава слова.</w:t>
      </w:r>
    </w:p>
    <w:p w:rsidR="005F4D1E" w:rsidRPr="001E199D" w:rsidRDefault="005F4D1E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b/>
          <w:i/>
          <w:kern w:val="36"/>
          <w:sz w:val="28"/>
          <w:szCs w:val="28"/>
          <w:lang w:eastAsia="ru-RU"/>
        </w:rPr>
        <w:t xml:space="preserve">Так что же такое звуковой анализ слова? </w:t>
      </w:r>
    </w:p>
    <w:p w:rsidR="005F4D1E" w:rsidRPr="001E199D" w:rsidRDefault="005F4D1E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Звуковой анализ слова – это определение звуков в слове по порядку и их характеристика (гласный – согласный, мягкий - твердый).</w:t>
      </w:r>
    </w:p>
    <w:p w:rsidR="005F4D1E" w:rsidRPr="001E199D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Звуковая схема слова – это последовательность квадратиков (кружочков) – символов, выложенных в том порядке, что и звуки в слове.</w:t>
      </w:r>
    </w:p>
    <w:p w:rsidR="005F4D1E" w:rsidRPr="001E199D" w:rsidRDefault="005F4D1E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b/>
          <w:i/>
          <w:kern w:val="36"/>
          <w:sz w:val="28"/>
          <w:szCs w:val="28"/>
          <w:lang w:eastAsia="ru-RU"/>
        </w:rPr>
        <w:t>Как выполнять с ребенком звуковой анализ слова?</w:t>
      </w:r>
    </w:p>
    <w:p w:rsidR="005F4D1E" w:rsidRPr="001E199D" w:rsidRDefault="005F4D1E" w:rsidP="000D7F47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Обучение детей звуковому анализу слов начинается с определения последовательности звуков в слове: выделять данную последовательность нужно при помощи неоднократного произнесения слова с интонационным выделением каждого звука.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Например, сделаем звуковой анализ слова ДОМ: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1. Выделим голосом первый звук: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ддд-ом – первый звук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д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 – он согласный, твердый - обозначим его синий фишкой.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2. Выделим голосом второй звук: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д – ооо – м - второй звук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о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 – он гласный – обозначим его красной фишкой.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3. Выделим голосом третий звук: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до –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ммм - третий звук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м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 – он согласный, твердый – обозначим его синей фишкой.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В слове ДОМ 3 звука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: 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2 согласных и 1 гласный.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Согласные звуки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д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 и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м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].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Гласный звук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о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].</w:t>
      </w:r>
    </w:p>
    <w:p w:rsidR="005F4D1E" w:rsidRPr="001E199D" w:rsidRDefault="005F4D1E" w:rsidP="00CC3009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Назовем звуки по порядку: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д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о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,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 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м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].</w:t>
      </w:r>
    </w:p>
    <w:p w:rsidR="005F4D1E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/>
          <w:kern w:val="36"/>
          <w:sz w:val="28"/>
          <w:szCs w:val="28"/>
          <w:lang w:eastAsia="ru-RU"/>
        </w:rPr>
      </w:pPr>
    </w:p>
    <w:p w:rsidR="005F4D1E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/>
          <w:kern w:val="36"/>
          <w:sz w:val="28"/>
          <w:szCs w:val="28"/>
          <w:lang w:eastAsia="ru-RU"/>
        </w:rPr>
      </w:pPr>
    </w:p>
    <w:p w:rsidR="005F4D1E" w:rsidRPr="001E199D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b/>
          <w:i/>
          <w:kern w:val="36"/>
          <w:sz w:val="28"/>
          <w:szCs w:val="28"/>
          <w:lang w:eastAsia="ru-RU"/>
        </w:rPr>
        <w:t>Подсказка для родителей</w:t>
      </w:r>
    </w:p>
    <w:p w:rsidR="005F4D1E" w:rsidRPr="00CB4D90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hAnsi="Times New Roman"/>
          <w:i/>
          <w:kern w:val="36"/>
          <w:sz w:val="28"/>
          <w:szCs w:val="28"/>
          <w:lang w:eastAsia="ru-RU"/>
        </w:rPr>
        <w:t>Признаки гласных звуков</w:t>
      </w:r>
    </w:p>
    <w:p w:rsidR="005F4D1E" w:rsidRPr="001E199D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- произносятся с голосом, тянутся, поются;</w:t>
      </w:r>
    </w:p>
    <w:p w:rsidR="005F4D1E" w:rsidRPr="001E199D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- при произношении гласных воздух, выходящий изо рта, не встречает преград;</w:t>
      </w:r>
    </w:p>
    <w:p w:rsidR="005F4D1E" w:rsidRPr="001E199D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- в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се гласные звуки обозначаются фишкой красного цвета.</w:t>
      </w:r>
    </w:p>
    <w:p w:rsidR="005F4D1E" w:rsidRPr="00CB4D90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i/>
          <w:kern w:val="36"/>
          <w:sz w:val="28"/>
          <w:szCs w:val="28"/>
          <w:lang w:eastAsia="ru-RU"/>
        </w:rPr>
      </w:pPr>
      <w:r w:rsidRPr="00CB4D90">
        <w:rPr>
          <w:rFonts w:ascii="Times New Roman" w:hAnsi="Times New Roman"/>
          <w:i/>
          <w:kern w:val="36"/>
          <w:sz w:val="28"/>
          <w:szCs w:val="28"/>
          <w:lang w:eastAsia="ru-RU"/>
        </w:rPr>
        <w:t>Признаки согласных звуков</w:t>
      </w:r>
    </w:p>
    <w:p w:rsidR="005F4D1E" w:rsidRPr="001E199D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- произносятся с шумом;</w:t>
      </w:r>
    </w:p>
    <w:p w:rsidR="005F4D1E" w:rsidRPr="001E199D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- при произношении согласных звуков воздух, выходящий изо рта при произношении, встречает преграду в виде языка, зубов и губ;</w:t>
      </w:r>
    </w:p>
    <w:p w:rsidR="005F4D1E" w:rsidRPr="00673A78" w:rsidRDefault="005F4D1E" w:rsidP="00911DFA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-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 xml:space="preserve">согласные звуки обозначаются: твердый согласный – фишка синего цвета, мягкий согласный – фишка зеленого цвета. </w:t>
      </w:r>
    </w:p>
    <w:p w:rsidR="005F4D1E" w:rsidRPr="001E199D" w:rsidRDefault="005F4D1E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Уважаемые родители, помните: звук – мы слышим и произносим, а буквы мы пишем и читаем, звуки бывают гласными и согласными.</w:t>
      </w:r>
    </w:p>
    <w:p w:rsidR="005F4D1E" w:rsidRPr="00673A78" w:rsidRDefault="005F4D1E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Гласных звуков шесть: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а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у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о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и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э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ы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]</w:t>
      </w:r>
    </w:p>
    <w:p w:rsidR="005F4D1E" w:rsidRPr="001E199D" w:rsidRDefault="005F4D1E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Гласных букв десять: А, У, О, И, Э, Ы - соответствуют звукам и четыре йотированные, которые обозначают два звука: Я-[йа], Ю-[йу], Е-[йэ], Ё-[йо].</w:t>
      </w:r>
    </w:p>
    <w:p w:rsidR="005F4D1E" w:rsidRPr="001E199D" w:rsidRDefault="005F4D1E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Всегда твёрдые согласные: 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ж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ш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ц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.</w:t>
      </w:r>
    </w:p>
    <w:p w:rsidR="005F4D1E" w:rsidRPr="001E199D" w:rsidRDefault="005F4D1E" w:rsidP="00E73A00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Всегда мягкие согласные: 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й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ч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, 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[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щ</w:t>
      </w:r>
      <w:r w:rsidRPr="00CB4D90">
        <w:rPr>
          <w:rFonts w:ascii="Times New Roman" w:hAnsi="Times New Roman"/>
          <w:kern w:val="36"/>
          <w:sz w:val="28"/>
          <w:szCs w:val="28"/>
          <w:lang w:eastAsia="ru-RU"/>
        </w:rPr>
        <w:t>]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.</w:t>
      </w:r>
    </w:p>
    <w:p w:rsidR="005F4D1E" w:rsidRPr="001E199D" w:rsidRDefault="005F4D1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Знаем, Вы сейчас скажите, что согласные звуки бывают еще звонкие и глухие, но мы в детском саду эти представления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детям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 не даем.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Однако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 если Вы желаете усложнить задания детям и точно знаете, что Ваш ребенок справится, то конечно же можете дать детям и эти понятия. Звонкий или глухой звук дети определяют, положив руку на горло. Если во время произнесения звука «горло звенит» - звук звонкий, а если «не звенит» - глухой. А чтобы на схемах это выразить зрительно, то на фишках, которые обозначают согласный звук, вы можете нарисовать колокольчик.</w:t>
      </w:r>
    </w:p>
    <w:p w:rsidR="005F4D1E" w:rsidRPr="001E199D" w:rsidRDefault="005F4D1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И помните, ВАЖНО правильно произносить согласный звук - отрывисто, без гласного призвука [н], а не [нэ], [с], а не [сэ].</w:t>
      </w:r>
    </w:p>
    <w:p w:rsidR="005F4D1E" w:rsidRPr="001E199D" w:rsidRDefault="005F4D1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Надеюсь, что разработанно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е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 нами пособие поможет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Вам </w:t>
      </w: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>в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 xml:space="preserve"> работе по 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>ознакомлени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ю детей</w:t>
      </w:r>
      <w:r w:rsidRPr="00673A78">
        <w:rPr>
          <w:rFonts w:ascii="Times New Roman" w:hAnsi="Times New Roman"/>
          <w:kern w:val="36"/>
          <w:sz w:val="28"/>
          <w:szCs w:val="28"/>
          <w:lang w:eastAsia="ru-RU"/>
        </w:rPr>
        <w:t xml:space="preserve"> со звуковым строением слова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.</w:t>
      </w:r>
    </w:p>
    <w:p w:rsidR="005F4D1E" w:rsidRPr="001E199D" w:rsidRDefault="005F4D1E" w:rsidP="002164BE">
      <w:pPr>
        <w:shd w:val="clear" w:color="auto" w:fill="FFFFFF"/>
        <w:tabs>
          <w:tab w:val="left" w:pos="360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1E199D">
        <w:rPr>
          <w:rFonts w:ascii="Times New Roman" w:hAnsi="Times New Roman"/>
          <w:kern w:val="36"/>
          <w:sz w:val="28"/>
          <w:szCs w:val="28"/>
          <w:lang w:eastAsia="ru-RU"/>
        </w:rPr>
        <w:t xml:space="preserve">Желаю Вам и Вашему ребенку успехов при обучении грамоте! С уважением, Гаин Инна Викторовна. </w:t>
      </w:r>
    </w:p>
    <w:p w:rsidR="005F4D1E" w:rsidRDefault="005F4D1E">
      <w:pPr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D1E" w:rsidRDefault="005F4D1E">
      <w:pPr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br w:type="page"/>
      </w:r>
    </w:p>
    <w:p w:rsidR="005F4D1E" w:rsidRPr="00976F20" w:rsidRDefault="005F4D1E" w:rsidP="00976F20">
      <w:pPr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 w:rsidRPr="00976F20">
        <w:rPr>
          <w:rFonts w:ascii="Times New Roman" w:hAnsi="Times New Roman"/>
          <w:b/>
          <w:kern w:val="36"/>
          <w:sz w:val="28"/>
          <w:szCs w:val="28"/>
          <w:lang w:eastAsia="ru-RU"/>
        </w:rPr>
        <w:t>Схемы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</w:t>
      </w:r>
      <w:r w:rsidRPr="00976F20">
        <w:rPr>
          <w:rFonts w:ascii="Times New Roman" w:hAnsi="Times New Roman"/>
          <w:b/>
          <w:kern w:val="36"/>
          <w:sz w:val="28"/>
          <w:szCs w:val="28"/>
          <w:lang w:eastAsia="ru-RU"/>
        </w:rPr>
        <w:t>для звукового анализа слов для индивидуальной работы с детьми</w:t>
      </w:r>
    </w:p>
    <w:p w:rsidR="005F4D1E" w:rsidRDefault="005F4D1E" w:rsidP="002164B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                           </w:t>
      </w:r>
      <w:r w:rsidRPr="00124A9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6" o:spid="_x0000_i1025" type="#_x0000_t75" alt="Лесные и полевые цветы&quot;-клипарт пнг). Обсуждение на LiveInternet ..." style="width:138pt;height:215.25pt;visibility:visible">
            <v:imagedata r:id="rId6" o:title=""/>
          </v:shape>
        </w:pic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73"/>
        <w:gridCol w:w="2174"/>
        <w:gridCol w:w="2174"/>
      </w:tblGrid>
      <w:tr w:rsidR="005F4D1E" w:rsidRPr="003926E7" w:rsidTr="003926E7">
        <w:trPr>
          <w:trHeight w:val="1628"/>
        </w:trPr>
        <w:tc>
          <w:tcPr>
            <w:tcW w:w="217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7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5F4D1E" w:rsidRDefault="005F4D1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1A4FCE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Pr="001A4FCE" w:rsidRDefault="005F4D1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3926E7">
        <w:rPr>
          <w:rFonts w:ascii="Arial" w:hAnsi="Arial" w:cs="Arial"/>
          <w:noProof/>
          <w:color w:val="110EA7"/>
          <w:sz w:val="19"/>
          <w:szCs w:val="19"/>
          <w:lang w:eastAsia="ru-RU"/>
        </w:rPr>
        <w:pict>
          <v:shape id="Рисунок 41" o:spid="_x0000_i1026" type="#_x0000_t75" alt="Пословицы и поговорки о доме и семье для детей" style="width:247.5pt;height:225pt;visibility:visible">
            <v:imagedata r:id="rId7" o:title=""/>
          </v:shape>
        </w:pic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6"/>
        <w:gridCol w:w="2126"/>
        <w:gridCol w:w="2127"/>
      </w:tblGrid>
      <w:tr w:rsidR="005F4D1E" w:rsidRPr="003926E7" w:rsidTr="003926E7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5F4D1E" w:rsidRDefault="005F4D1E" w:rsidP="007F3311"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t xml:space="preserve">                                                        </w:t>
      </w:r>
      <w:r w:rsidRPr="00124A9C">
        <w:rPr>
          <w:noProof/>
          <w:lang w:eastAsia="ru-RU"/>
        </w:rPr>
        <w:pict>
          <v:shape id="Рисунок 42" o:spid="_x0000_i1027" type="#_x0000_t75" alt="овощ лука иллюстрация вектора. иллюстрации насчитывающей полезно ..." style="width:202.5pt;height:226.5pt;visibility:visible">
            <v:imagedata r:id="rId8" o:title="" cropright="4874f"/>
          </v:shape>
        </w:pic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6"/>
        <w:gridCol w:w="2126"/>
        <w:gridCol w:w="2127"/>
      </w:tblGrid>
      <w:tr w:rsidR="005F4D1E" w:rsidRPr="003926E7" w:rsidTr="003926E7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5F4D1E" w:rsidRDefault="005F4D1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1A4FCE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F110CC">
      <w:r>
        <w:t xml:space="preserve">                                         </w:t>
      </w:r>
      <w:r w:rsidRPr="00124A9C">
        <w:rPr>
          <w:noProof/>
          <w:lang w:eastAsia="ru-RU"/>
        </w:rPr>
        <w:pict>
          <v:shape id="Рисунок 43" o:spid="_x0000_i1028" type="#_x0000_t75" alt="Педагогический проект &quot;Лес — наше богатство&quot;" style="width:220.5pt;height:243pt;visibility:visible">
            <v:imagedata r:id="rId9" o:title=""/>
          </v:shape>
        </w:pic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6"/>
        <w:gridCol w:w="2126"/>
        <w:gridCol w:w="2127"/>
      </w:tblGrid>
      <w:tr w:rsidR="005F4D1E" w:rsidRPr="003926E7" w:rsidTr="003926E7">
        <w:trPr>
          <w:trHeight w:val="1599"/>
        </w:trPr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1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5F4D1E" w:rsidRPr="00CB702F" w:rsidRDefault="005F4D1E" w:rsidP="00CB702F">
      <w:pPr>
        <w:rPr>
          <w:sz w:val="18"/>
        </w:rPr>
      </w:pPr>
    </w:p>
    <w:p w:rsidR="005F4D1E" w:rsidRDefault="005F4D1E" w:rsidP="00F110CC">
      <w:r>
        <w:t xml:space="preserve">                               </w:t>
      </w:r>
      <w:r>
        <w:rPr>
          <w:noProof/>
          <w:lang w:eastAsia="ru-RU"/>
        </w:rPr>
        <w:t xml:space="preserve">                            </w:t>
      </w:r>
      <w:r w:rsidRPr="00124A9C">
        <w:rPr>
          <w:noProof/>
          <w:lang w:eastAsia="ru-RU"/>
        </w:rPr>
        <w:pict>
          <v:shape id="Рисунок 44" o:spid="_x0000_i1029" type="#_x0000_t75" alt="Картинки для детей. Розы" style="width:183.75pt;height:240.75pt;flip:x;visibility:visible">
            <v:imagedata r:id="rId10" o:title="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8"/>
        <w:gridCol w:w="1878"/>
        <w:gridCol w:w="1878"/>
        <w:gridCol w:w="1879"/>
      </w:tblGrid>
      <w:tr w:rsidR="005F4D1E" w:rsidRPr="003926E7" w:rsidTr="003926E7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F110CC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9C16F3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 w:rsidRPr="00124A9C">
        <w:rPr>
          <w:noProof/>
          <w:lang w:eastAsia="ru-RU"/>
        </w:rPr>
        <w:pict>
          <v:shape id="Рисунок 45" o:spid="_x0000_i1030" type="#_x0000_t75" alt="Гифка счастье счастливый дети гиф картинка, скачать анимированный ..." style="width:237.75pt;height:237.75pt;visibility:visible">
            <v:imagedata r:id="rId11" o:title=""/>
            <o:lock v:ext="edit" cropping="t"/>
          </v:shape>
        </w:pic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8"/>
        <w:gridCol w:w="1878"/>
        <w:gridCol w:w="1878"/>
        <w:gridCol w:w="1879"/>
      </w:tblGrid>
      <w:tr w:rsidR="005F4D1E" w:rsidRPr="003926E7" w:rsidTr="003926E7">
        <w:trPr>
          <w:trHeight w:val="1645"/>
        </w:trPr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 w:rsidRPr="00124A9C">
        <w:rPr>
          <w:noProof/>
          <w:lang w:eastAsia="ru-RU"/>
        </w:rPr>
        <w:pict>
          <v:shape id="Рисунок 46" o:spid="_x0000_i1031" type="#_x0000_t75" alt="Симпатичная детская мультяшная утка | Премиум векторы" style="width:225pt;height:237.75pt;visibility:visible">
            <v:imagedata r:id="rId12" o:title="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3"/>
        <w:gridCol w:w="1914"/>
        <w:gridCol w:w="1913"/>
        <w:gridCol w:w="1914"/>
      </w:tblGrid>
      <w:tr w:rsidR="005F4D1E" w:rsidRPr="003926E7" w:rsidTr="003926E7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CB702F">
      <w:pPr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274772">
      <w:r>
        <w:t xml:space="preserve">         </w:t>
      </w:r>
      <w:r w:rsidRPr="00124A9C">
        <w:rPr>
          <w:noProof/>
          <w:lang w:eastAsia="ru-RU"/>
        </w:rPr>
        <w:pict>
          <v:shape id="Рисунок 47" o:spid="_x0000_i1032" type="#_x0000_t75" alt="ᐈ Сани для детей фото, фотографии санки | скачать на Depositphotos®" style="width:391.5pt;height:227.25pt;flip:x;visibility:visible">
            <v:imagedata r:id="rId13" o:title="" croptop="6525f" cropbottom="6354f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3"/>
        <w:gridCol w:w="1914"/>
        <w:gridCol w:w="1913"/>
        <w:gridCol w:w="1914"/>
      </w:tblGrid>
      <w:tr w:rsidR="005F4D1E" w:rsidRPr="003926E7" w:rsidTr="003926E7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/>
    <w:p w:rsidR="005F4D1E" w:rsidRDefault="005F4D1E" w:rsidP="00274772">
      <w:r>
        <w:t xml:space="preserve">                                       </w:t>
      </w:r>
      <w:r w:rsidRPr="00124A9C">
        <w:rPr>
          <w:noProof/>
          <w:lang w:eastAsia="ru-RU"/>
        </w:rPr>
        <w:pict>
          <v:shape id="Рисунок 48" o:spid="_x0000_i1033" type="#_x0000_t75" alt="Рисунок кленового листа скачать" style="width:248.25pt;height:239.25pt;visibility:visible">
            <v:imagedata r:id="rId14" o:title="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3"/>
        <w:gridCol w:w="1914"/>
        <w:gridCol w:w="1913"/>
        <w:gridCol w:w="1914"/>
      </w:tblGrid>
      <w:tr w:rsidR="005F4D1E" w:rsidRPr="003926E7" w:rsidTr="003926E7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/>
    <w:p w:rsidR="005F4D1E" w:rsidRDefault="005F4D1E" w:rsidP="00274772">
      <w:r>
        <w:t xml:space="preserve">                                                    </w:t>
      </w:r>
      <w:r w:rsidRPr="00124A9C">
        <w:rPr>
          <w:noProof/>
          <w:lang w:eastAsia="ru-RU"/>
        </w:rPr>
        <w:pict>
          <v:shape id="Рисунок 49" o:spid="_x0000_i1034" type="#_x0000_t75" alt="Image result for аист и ребенок картинки | Детские постеры, Милые ..." style="width:213pt;height:255pt;visibility:visible">
            <v:imagedata r:id="rId15" o:title="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3"/>
        <w:gridCol w:w="1914"/>
        <w:gridCol w:w="1913"/>
        <w:gridCol w:w="1914"/>
      </w:tblGrid>
      <w:tr w:rsidR="005F4D1E" w:rsidRPr="003926E7" w:rsidTr="003926E7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>
      <w:r>
        <w:t xml:space="preserve"> </w:t>
      </w:r>
      <w:r>
        <w:rPr>
          <w:noProof/>
          <w:lang w:eastAsia="ru-RU"/>
        </w:rPr>
        <w:t xml:space="preserve">                                             </w:t>
      </w:r>
      <w:r w:rsidRPr="00124A9C">
        <w:rPr>
          <w:noProof/>
          <w:lang w:eastAsia="ru-RU"/>
        </w:rPr>
        <w:pict>
          <v:shape id="Рисунок 50" o:spid="_x0000_i1035" type="#_x0000_t75" alt="Стоковые векторные изображения Жук веселый мультяшная | Depositphotos®" style="width:239.25pt;height:239.25pt;visibility:visible">
            <v:imagedata r:id="rId16" o:title="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51"/>
        <w:gridCol w:w="2551"/>
        <w:gridCol w:w="2552"/>
      </w:tblGrid>
      <w:tr w:rsidR="005F4D1E" w:rsidRPr="003926E7" w:rsidTr="003926E7">
        <w:trPr>
          <w:trHeight w:val="1952"/>
        </w:trPr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  <w:tc>
          <w:tcPr>
            <w:tcW w:w="255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</w:pPr>
          </w:p>
        </w:tc>
      </w:tr>
    </w:tbl>
    <w:p w:rsidR="005F4D1E" w:rsidRPr="00274772" w:rsidRDefault="005F4D1E" w:rsidP="00274772">
      <w:pPr>
        <w:jc w:val="center"/>
      </w:pPr>
    </w:p>
    <w:p w:rsidR="005F4D1E" w:rsidRDefault="005F4D1E" w:rsidP="00CB702F">
      <w:r>
        <w:t xml:space="preserve">                                          </w:t>
      </w:r>
      <w:r w:rsidRPr="00124A9C">
        <w:rPr>
          <w:noProof/>
          <w:lang w:eastAsia="ru-RU"/>
        </w:rPr>
        <w:pict>
          <v:shape id="Рисунок 51" o:spid="_x0000_i1036" type="#_x0000_t75" alt="Паук в доме, что делать — https://venerachuraeva.ru" style="width:249.75pt;height:226.5pt;visibility:visible">
            <v:imagedata r:id="rId17" o:title="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3"/>
        <w:gridCol w:w="1914"/>
        <w:gridCol w:w="1913"/>
        <w:gridCol w:w="1914"/>
      </w:tblGrid>
      <w:tr w:rsidR="005F4D1E" w:rsidRPr="003926E7" w:rsidTr="003926E7">
        <w:trPr>
          <w:trHeight w:val="1645"/>
        </w:trPr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/>
    <w:p w:rsidR="005F4D1E" w:rsidRDefault="005F4D1E" w:rsidP="00CB702F">
      <w:r>
        <w:t xml:space="preserve">                                              </w:t>
      </w:r>
      <w:r w:rsidRPr="00124A9C">
        <w:rPr>
          <w:noProof/>
          <w:lang w:eastAsia="ru-RU"/>
        </w:rPr>
        <w:pict>
          <v:shape id="Рисунок 1" o:spid="_x0000_i1037" type="#_x0000_t75" alt="baby elephant - Google Search | Рисунки слона, Слоненок и Слон ..." style="width:240.75pt;height:240.75pt;visibility:visible">
            <v:imagedata r:id="rId18" o:title=""/>
          </v:shape>
        </w:pic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1985"/>
        <w:gridCol w:w="1984"/>
        <w:gridCol w:w="1985"/>
      </w:tblGrid>
      <w:tr w:rsidR="005F4D1E" w:rsidRPr="003926E7" w:rsidTr="003926E7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/>
    <w:p w:rsidR="005F4D1E" w:rsidRDefault="005F4D1E" w:rsidP="00FD5FEF">
      <w:r>
        <w:t xml:space="preserve">                                             </w:t>
      </w:r>
      <w:r w:rsidRPr="00124A9C">
        <w:rPr>
          <w:noProof/>
          <w:lang w:eastAsia="ru-RU"/>
        </w:rPr>
        <w:pict>
          <v:shape id="Рисунок 2" o:spid="_x0000_i1038" type="#_x0000_t75" alt="ЛЕКСИЧЕСКАЯ ТЕМА &quot;ОДЕЖДА&quot;. - запись пользователя NATASHA (chura68 ..." style="width:222pt;height:227.25pt;visibility:visible">
            <v:imagedata r:id="rId19" o:title="" croptop="10912f" cropbottom="7162f" cropleft="31699f"/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49"/>
        <w:gridCol w:w="1949"/>
        <w:gridCol w:w="1949"/>
        <w:gridCol w:w="1949"/>
      </w:tblGrid>
      <w:tr w:rsidR="005F4D1E" w:rsidRPr="003926E7" w:rsidTr="003926E7">
        <w:trPr>
          <w:trHeight w:val="1645"/>
        </w:trPr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A92CF4">
      <w:pPr>
        <w:rPr>
          <w:noProof/>
          <w:lang w:eastAsia="ru-RU"/>
        </w:rPr>
      </w:pPr>
      <w:r>
        <w:t xml:space="preserve">                                                   </w:t>
      </w:r>
    </w:p>
    <w:p w:rsidR="005F4D1E" w:rsidRDefault="005F4D1E" w:rsidP="00A92CF4">
      <w:r>
        <w:rPr>
          <w:noProof/>
          <w:lang w:eastAsia="ru-RU"/>
        </w:rPr>
        <w:t xml:space="preserve">                                           </w:t>
      </w:r>
      <w:r w:rsidRPr="00124A9C">
        <w:rPr>
          <w:noProof/>
          <w:lang w:eastAsia="ru-RU"/>
        </w:rPr>
        <w:pict>
          <v:shape id="Рисунок 3" o:spid="_x0000_i1039" type="#_x0000_t75" alt="Юла. Картинка игрушки для детей | Для детей, Картинки" style="width:218.25pt;height:227.25pt;visibility:visible">
            <v:imagedata r:id="rId20" o:title="" croptop="4454f" cropbottom="13581f"/>
          </v:shape>
        </w:pic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1985"/>
        <w:gridCol w:w="1984"/>
        <w:gridCol w:w="1985"/>
      </w:tblGrid>
      <w:tr w:rsidR="005F4D1E" w:rsidRPr="003926E7" w:rsidTr="003926E7">
        <w:trPr>
          <w:trHeight w:val="1645"/>
        </w:trPr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ind w:left="1416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FD5FEF">
      <w:pPr>
        <w:rPr>
          <w:noProof/>
          <w:lang w:eastAsia="ru-RU"/>
        </w:rPr>
      </w:pPr>
    </w:p>
    <w:p w:rsidR="005F4D1E" w:rsidRDefault="005F4D1E" w:rsidP="00CB702F">
      <w:r>
        <w:t xml:space="preserve">                                               </w:t>
      </w:r>
      <w:r w:rsidRPr="00124A9C">
        <w:rPr>
          <w:noProof/>
          <w:lang w:eastAsia="ru-RU"/>
        </w:rPr>
        <w:pict>
          <v:shape id="Рисунок 4" o:spid="_x0000_i1040" type="#_x0000_t75" alt="Аппликация из бархатной цветной бумаги для детей 1-2 класса Мишка ..." style="width:215.25pt;height:254.25pt;visibility:visible">
            <v:imagedata r:id="rId21" o:title=""/>
          </v:shape>
        </w:pict>
      </w:r>
      <w:r>
        <w:t xml:space="preserve">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99"/>
        <w:gridCol w:w="1900"/>
        <w:gridCol w:w="1899"/>
        <w:gridCol w:w="1900"/>
        <w:gridCol w:w="1900"/>
      </w:tblGrid>
      <w:tr w:rsidR="005F4D1E" w:rsidRPr="003926E7" w:rsidTr="003926E7">
        <w:trPr>
          <w:trHeight w:val="1786"/>
        </w:trPr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9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A92CF4">
      <w:pPr>
        <w:jc w:val="center"/>
        <w:rPr>
          <w:rFonts w:ascii="Arial" w:hAnsi="Arial" w:cs="Arial"/>
          <w:noProof/>
          <w:color w:val="110EA7"/>
          <w:sz w:val="19"/>
          <w:szCs w:val="19"/>
          <w:lang w:eastAsia="ru-RU"/>
        </w:rPr>
      </w:pPr>
    </w:p>
    <w:p w:rsidR="005F4D1E" w:rsidRDefault="005F4D1E" w:rsidP="00FD5FEF">
      <w:pPr>
        <w:jc w:val="center"/>
      </w:pPr>
      <w:r w:rsidRPr="00124A9C">
        <w:rPr>
          <w:noProof/>
          <w:lang w:eastAsia="ru-RU"/>
        </w:rPr>
        <w:pict>
          <v:shape id="Рисунок 8" o:spid="_x0000_i1041" type="#_x0000_t75" alt="Мышка с мышонком картинки для детей :: Loktikova.ru" style="width:252pt;height:224.25pt;visibility:visible">
            <v:imagedata r:id="rId22" o:title=""/>
          </v:shape>
        </w:pic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1"/>
        <w:gridCol w:w="1871"/>
        <w:gridCol w:w="1871"/>
        <w:gridCol w:w="1871"/>
        <w:gridCol w:w="1872"/>
      </w:tblGrid>
      <w:tr w:rsidR="005F4D1E" w:rsidRPr="003926E7" w:rsidTr="003926E7">
        <w:trPr>
          <w:trHeight w:val="1786"/>
        </w:trPr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  <w:tc>
          <w:tcPr>
            <w:tcW w:w="18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F4D1E" w:rsidRPr="003926E7" w:rsidRDefault="005F4D1E" w:rsidP="003926E7">
            <w:pPr>
              <w:spacing w:after="0" w:line="240" w:lineRule="auto"/>
              <w:jc w:val="center"/>
            </w:pPr>
          </w:p>
        </w:tc>
      </w:tr>
    </w:tbl>
    <w:p w:rsidR="005F4D1E" w:rsidRDefault="005F4D1E" w:rsidP="00CB702F">
      <w:pPr>
        <w:jc w:val="center"/>
      </w:pPr>
    </w:p>
    <w:p w:rsidR="005F4D1E" w:rsidRDefault="005F4D1E" w:rsidP="00CB702F">
      <w:pPr>
        <w:jc w:val="center"/>
      </w:pPr>
    </w:p>
    <w:p w:rsidR="005F4D1E" w:rsidRDefault="005F4D1E" w:rsidP="00CB702F">
      <w:pPr>
        <w:jc w:val="center"/>
      </w:pPr>
    </w:p>
    <w:p w:rsidR="005F4D1E" w:rsidRDefault="005F4D1E" w:rsidP="001E19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976F20">
        <w:rPr>
          <w:rFonts w:ascii="Times New Roman" w:hAnsi="Times New Roman"/>
          <w:b/>
          <w:sz w:val="32"/>
          <w:szCs w:val="32"/>
        </w:rPr>
        <w:t xml:space="preserve">Фишки </w:t>
      </w:r>
    </w:p>
    <w:p w:rsidR="005F4D1E" w:rsidRDefault="005F4D1E" w:rsidP="001E199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oval id="Овал 10" o:spid="_x0000_s1026" style="position:absolute;left:0;text-align:left;margin-left:-.3pt;margin-top:10.5pt;width:70.85pt;height:70.85pt;z-index:251658240;visibility:visible;v-text-anchor:middle" fillcolor="red" strokecolor="red" strokeweight="2pt"/>
        </w:pic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 w:rsidRPr="00976F20">
        <w:rPr>
          <w:rFonts w:ascii="Times New Roman" w:hAnsi="Times New Roman"/>
          <w:b/>
          <w:sz w:val="28"/>
          <w:szCs w:val="32"/>
        </w:rPr>
        <w:t xml:space="preserve"> </w:t>
      </w:r>
      <w:r>
        <w:rPr>
          <w:rFonts w:ascii="Times New Roman" w:hAnsi="Times New Roman"/>
          <w:b/>
          <w:sz w:val="28"/>
          <w:szCs w:val="32"/>
        </w:rPr>
        <w:t xml:space="preserve">                    </w: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/>
          <w:b/>
          <w:sz w:val="28"/>
          <w:szCs w:val="32"/>
        </w:rPr>
        <w:t xml:space="preserve">красная фишка </w:t>
      </w:r>
      <w:r>
        <w:rPr>
          <w:rFonts w:ascii="Times New Roman" w:hAnsi="Times New Roman"/>
          <w:b/>
          <w:sz w:val="28"/>
          <w:szCs w:val="32"/>
        </w:rPr>
        <w:t>символ</w:t>
      </w:r>
      <w:r w:rsidRPr="001E199D">
        <w:rPr>
          <w:rFonts w:ascii="Times New Roman" w:hAnsi="Times New Roman"/>
          <w:b/>
          <w:sz w:val="28"/>
          <w:szCs w:val="32"/>
        </w:rPr>
        <w:t xml:space="preserve"> гласн</w:t>
      </w:r>
      <w:r>
        <w:rPr>
          <w:rFonts w:ascii="Times New Roman" w:hAnsi="Times New Roman"/>
          <w:b/>
          <w:sz w:val="28"/>
          <w:szCs w:val="32"/>
        </w:rPr>
        <w:t>ого</w:t>
      </w:r>
      <w:r w:rsidRPr="001E199D">
        <w:rPr>
          <w:rFonts w:ascii="Times New Roman" w:hAnsi="Times New Roman"/>
          <w:b/>
          <w:sz w:val="28"/>
          <w:szCs w:val="32"/>
        </w:rPr>
        <w:t xml:space="preserve"> звук</w:t>
      </w:r>
      <w:r>
        <w:rPr>
          <w:rFonts w:ascii="Times New Roman" w:hAnsi="Times New Roman"/>
          <w:b/>
          <w:sz w:val="28"/>
          <w:szCs w:val="32"/>
        </w:rPr>
        <w:t>а</w: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noProof/>
          <w:lang w:eastAsia="ru-RU"/>
        </w:rPr>
        <w:pict>
          <v:oval id="Овал 18" o:spid="_x0000_s1027" style="position:absolute;margin-left:2.7pt;margin-top:3.5pt;width:70.85pt;height:70.85pt;z-index:251659264;visibility:visible;v-text-anchor:middle" fillcolor="#00b050" strokecolor="#00b050" strokeweight="2pt"/>
        </w:pic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                        - </w:t>
      </w:r>
      <w:r w:rsidRPr="001E199D">
        <w:rPr>
          <w:rFonts w:ascii="Times New Roman" w:hAnsi="Times New Roman"/>
          <w:b/>
          <w:sz w:val="28"/>
          <w:szCs w:val="32"/>
        </w:rPr>
        <w:t>зеленая фишка символ согласн</w:t>
      </w:r>
      <w:r>
        <w:rPr>
          <w:rFonts w:ascii="Times New Roman" w:hAnsi="Times New Roman"/>
          <w:b/>
          <w:sz w:val="28"/>
          <w:szCs w:val="32"/>
        </w:rPr>
        <w:t>ого</w:t>
      </w:r>
      <w:r w:rsidRPr="001E199D">
        <w:rPr>
          <w:rFonts w:ascii="Times New Roman" w:hAnsi="Times New Roman"/>
          <w:b/>
          <w:sz w:val="28"/>
          <w:szCs w:val="32"/>
        </w:rPr>
        <w:t xml:space="preserve"> мягк</w:t>
      </w:r>
      <w:r>
        <w:rPr>
          <w:rFonts w:ascii="Times New Roman" w:hAnsi="Times New Roman"/>
          <w:b/>
          <w:sz w:val="28"/>
          <w:szCs w:val="32"/>
        </w:rPr>
        <w:t>ого</w:t>
      </w:r>
      <w:r w:rsidRPr="001E199D">
        <w:rPr>
          <w:rFonts w:ascii="Times New Roman" w:hAnsi="Times New Roman"/>
          <w:b/>
          <w:sz w:val="28"/>
          <w:szCs w:val="32"/>
        </w:rPr>
        <w:t xml:space="preserve"> </w:t>
      </w:r>
      <w:r>
        <w:rPr>
          <w:rFonts w:ascii="Times New Roman" w:hAnsi="Times New Roman"/>
          <w:b/>
          <w:sz w:val="28"/>
          <w:szCs w:val="32"/>
        </w:rPr>
        <w:t>звука</w: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noProof/>
          <w:lang w:eastAsia="ru-RU"/>
        </w:rPr>
        <w:pict>
          <v:oval id="Овал 20" o:spid="_x0000_s1028" style="position:absolute;margin-left:2.7pt;margin-top:9.25pt;width:70.85pt;height:68.25pt;z-index:251660288;visibility:visible;v-text-anchor:middle" fillcolor="#0070c0" strokecolor="#0070c0" strokeweight="2pt"/>
        </w:pic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                       </w: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                         - </w:t>
      </w:r>
      <w:r w:rsidRPr="001E199D">
        <w:rPr>
          <w:rFonts w:ascii="Times New Roman" w:hAnsi="Times New Roman"/>
          <w:b/>
          <w:sz w:val="28"/>
          <w:szCs w:val="32"/>
        </w:rPr>
        <w:t>синяя фишка символ согласн</w:t>
      </w:r>
      <w:r>
        <w:rPr>
          <w:rFonts w:ascii="Times New Roman" w:hAnsi="Times New Roman"/>
          <w:b/>
          <w:sz w:val="28"/>
          <w:szCs w:val="32"/>
        </w:rPr>
        <w:t>ого</w:t>
      </w:r>
      <w:r w:rsidRPr="001E199D">
        <w:rPr>
          <w:rFonts w:ascii="Times New Roman" w:hAnsi="Times New Roman"/>
          <w:b/>
          <w:sz w:val="28"/>
          <w:szCs w:val="32"/>
        </w:rPr>
        <w:t xml:space="preserve"> тверд</w:t>
      </w:r>
      <w:r>
        <w:rPr>
          <w:rFonts w:ascii="Times New Roman" w:hAnsi="Times New Roman"/>
          <w:b/>
          <w:sz w:val="28"/>
          <w:szCs w:val="32"/>
        </w:rPr>
        <w:t>ого</w:t>
      </w:r>
      <w:r w:rsidRPr="001E199D">
        <w:rPr>
          <w:rFonts w:ascii="Times New Roman" w:hAnsi="Times New Roman"/>
          <w:b/>
          <w:sz w:val="28"/>
          <w:szCs w:val="32"/>
        </w:rPr>
        <w:t xml:space="preserve"> звук</w:t>
      </w:r>
      <w:r>
        <w:rPr>
          <w:rFonts w:ascii="Times New Roman" w:hAnsi="Times New Roman"/>
          <w:b/>
          <w:sz w:val="28"/>
          <w:szCs w:val="32"/>
        </w:rPr>
        <w:t>а</w:t>
      </w: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noProof/>
          <w:color w:val="110EA7"/>
          <w:sz w:val="28"/>
          <w:szCs w:val="32"/>
          <w:lang w:eastAsia="ru-RU"/>
        </w:rPr>
      </w:pPr>
    </w:p>
    <w:p w:rsidR="005F4D1E" w:rsidRDefault="005F4D1E" w:rsidP="001E199D">
      <w:pPr>
        <w:spacing w:after="0" w:line="240" w:lineRule="auto"/>
        <w:rPr>
          <w:rFonts w:ascii="Times New Roman" w:hAnsi="Times New Roman"/>
          <w:b/>
          <w:noProof/>
          <w:color w:val="110EA7"/>
          <w:sz w:val="28"/>
          <w:szCs w:val="32"/>
          <w:lang w:eastAsia="ru-RU"/>
        </w:rPr>
      </w:pPr>
    </w:p>
    <w:p w:rsidR="005F4D1E" w:rsidRPr="001E199D" w:rsidRDefault="005F4D1E" w:rsidP="001E199D">
      <w:pPr>
        <w:spacing w:after="0" w:line="240" w:lineRule="auto"/>
        <w:rPr>
          <w:rFonts w:ascii="Times New Roman" w:hAnsi="Times New Roman"/>
          <w:b/>
          <w:noProof/>
          <w:color w:val="110EA7"/>
          <w:sz w:val="28"/>
          <w:szCs w:val="32"/>
          <w:lang w:eastAsia="ru-RU"/>
        </w:rPr>
      </w:pPr>
    </w:p>
    <w:sectPr w:rsidR="005F4D1E" w:rsidRPr="001E199D" w:rsidSect="0066566E">
      <w:pgSz w:w="11906" w:h="16838"/>
      <w:pgMar w:top="1134" w:right="851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D1E" w:rsidRDefault="005F4D1E" w:rsidP="00382492">
      <w:pPr>
        <w:spacing w:after="0" w:line="240" w:lineRule="auto"/>
      </w:pPr>
      <w:r>
        <w:separator/>
      </w:r>
    </w:p>
  </w:endnote>
  <w:endnote w:type="continuationSeparator" w:id="0">
    <w:p w:rsidR="005F4D1E" w:rsidRDefault="005F4D1E" w:rsidP="00382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D1E" w:rsidRDefault="005F4D1E" w:rsidP="00382492">
      <w:pPr>
        <w:spacing w:after="0" w:line="240" w:lineRule="auto"/>
      </w:pPr>
      <w:r>
        <w:separator/>
      </w:r>
    </w:p>
  </w:footnote>
  <w:footnote w:type="continuationSeparator" w:id="0">
    <w:p w:rsidR="005F4D1E" w:rsidRDefault="005F4D1E" w:rsidP="003824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5778"/>
    <w:rsid w:val="0004081A"/>
    <w:rsid w:val="000C788C"/>
    <w:rsid w:val="000D7F47"/>
    <w:rsid w:val="00124A9C"/>
    <w:rsid w:val="001A4FCE"/>
    <w:rsid w:val="001E199D"/>
    <w:rsid w:val="001E280B"/>
    <w:rsid w:val="001E6D72"/>
    <w:rsid w:val="002164BE"/>
    <w:rsid w:val="00250B0B"/>
    <w:rsid w:val="00274772"/>
    <w:rsid w:val="002C39EA"/>
    <w:rsid w:val="002C6543"/>
    <w:rsid w:val="002F0FE1"/>
    <w:rsid w:val="00382492"/>
    <w:rsid w:val="003926E7"/>
    <w:rsid w:val="003A2F02"/>
    <w:rsid w:val="004F2FAD"/>
    <w:rsid w:val="00510D51"/>
    <w:rsid w:val="005C5318"/>
    <w:rsid w:val="005F4347"/>
    <w:rsid w:val="005F4D1E"/>
    <w:rsid w:val="006016F6"/>
    <w:rsid w:val="0066566E"/>
    <w:rsid w:val="006679A1"/>
    <w:rsid w:val="00673A78"/>
    <w:rsid w:val="006C7279"/>
    <w:rsid w:val="00700484"/>
    <w:rsid w:val="0073665F"/>
    <w:rsid w:val="0076292E"/>
    <w:rsid w:val="007F3311"/>
    <w:rsid w:val="008A581C"/>
    <w:rsid w:val="00911DFA"/>
    <w:rsid w:val="009746DD"/>
    <w:rsid w:val="00976F20"/>
    <w:rsid w:val="009C16F3"/>
    <w:rsid w:val="00A92CF4"/>
    <w:rsid w:val="00AC2EF6"/>
    <w:rsid w:val="00B15778"/>
    <w:rsid w:val="00BC089D"/>
    <w:rsid w:val="00C6130C"/>
    <w:rsid w:val="00C66A01"/>
    <w:rsid w:val="00CB4D90"/>
    <w:rsid w:val="00CB702F"/>
    <w:rsid w:val="00CC3009"/>
    <w:rsid w:val="00CE41FE"/>
    <w:rsid w:val="00D50889"/>
    <w:rsid w:val="00D90D33"/>
    <w:rsid w:val="00D94DE7"/>
    <w:rsid w:val="00DA163F"/>
    <w:rsid w:val="00DE2E6C"/>
    <w:rsid w:val="00E73A00"/>
    <w:rsid w:val="00ED5A55"/>
    <w:rsid w:val="00F110CC"/>
    <w:rsid w:val="00FD5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89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66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6A0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A4F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8249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824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8249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1251</TotalTime>
  <Pages>13</Pages>
  <Words>806</Words>
  <Characters>4596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17</cp:revision>
  <dcterms:created xsi:type="dcterms:W3CDTF">2011-10-26T11:01:00Z</dcterms:created>
  <dcterms:modified xsi:type="dcterms:W3CDTF">2024-09-08T16:46:00Z</dcterms:modified>
</cp:coreProperties>
</file>