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A61" w:rsidRDefault="00C43A61" w:rsidP="00CB230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90653">
        <w:rPr>
          <w:rFonts w:ascii="Times New Roman" w:hAnsi="Times New Roman"/>
          <w:b/>
          <w:sz w:val="28"/>
          <w:szCs w:val="28"/>
        </w:rPr>
        <w:t>Введение</w:t>
      </w:r>
    </w:p>
    <w:p w:rsidR="00C43A61" w:rsidRPr="00C90653" w:rsidRDefault="00C43A61" w:rsidP="00B90E1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0653">
        <w:rPr>
          <w:rFonts w:ascii="Times New Roman" w:hAnsi="Times New Roman"/>
          <w:sz w:val="28"/>
          <w:szCs w:val="28"/>
        </w:rPr>
        <w:t>Безопасное поведение в современном мире является одним из центральных проблем человечества. Каждый человек, и взрослый, и ребенок в любой момент может оказаться в чрезвычайной ситуации, столкнуться с опасностью</w:t>
      </w:r>
      <w:r w:rsidRPr="00C90653">
        <w:rPr>
          <w:rFonts w:ascii="Times New Roman" w:hAnsi="Times New Roman"/>
          <w:color w:val="FF0000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Безопасное поведение - </w:t>
      </w:r>
      <w:r w:rsidRPr="00C90653">
        <w:rPr>
          <w:rFonts w:ascii="Times New Roman" w:hAnsi="Times New Roman"/>
          <w:sz w:val="28"/>
          <w:szCs w:val="28"/>
        </w:rPr>
        <w:t>это не просто сумма усвоенных знаний, а умение правильно вести себя в разных ситуациях.</w:t>
      </w:r>
    </w:p>
    <w:p w:rsidR="00C43A61" w:rsidRPr="00C90653" w:rsidRDefault="00C43A61" w:rsidP="00B90E1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Дошкольное детство - </w:t>
      </w:r>
      <w:r w:rsidRPr="00C90653">
        <w:rPr>
          <w:rFonts w:ascii="Times New Roman" w:hAnsi="Times New Roman"/>
          <w:sz w:val="28"/>
          <w:szCs w:val="28"/>
        </w:rPr>
        <w:t>уникальный период в жизни человека, когда формируется здоровье, осуществляется развитие личности ребенка. В этом возрасте ребенок находится в полной завис</w:t>
      </w:r>
      <w:r>
        <w:rPr>
          <w:rFonts w:ascii="Times New Roman" w:hAnsi="Times New Roman"/>
          <w:sz w:val="28"/>
          <w:szCs w:val="28"/>
        </w:rPr>
        <w:t xml:space="preserve">имости от окружающих взрослых - </w:t>
      </w:r>
      <w:r w:rsidRPr="00C90653">
        <w:rPr>
          <w:rFonts w:ascii="Times New Roman" w:hAnsi="Times New Roman"/>
          <w:sz w:val="28"/>
          <w:szCs w:val="28"/>
        </w:rPr>
        <w:t>родителей и педагогов.</w:t>
      </w:r>
    </w:p>
    <w:p w:rsidR="00C43A61" w:rsidRPr="00C90653" w:rsidRDefault="00C43A61" w:rsidP="00B90E1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0653">
        <w:rPr>
          <w:rFonts w:ascii="Times New Roman" w:hAnsi="Times New Roman"/>
          <w:sz w:val="28"/>
          <w:szCs w:val="28"/>
        </w:rPr>
        <w:t>На этапе дошкольного детства одна из наибо</w:t>
      </w:r>
      <w:r>
        <w:rPr>
          <w:rFonts w:ascii="Times New Roman" w:hAnsi="Times New Roman"/>
          <w:sz w:val="28"/>
          <w:szCs w:val="28"/>
        </w:rPr>
        <w:t xml:space="preserve">лее  важных задач для ребенка - </w:t>
      </w:r>
      <w:r w:rsidRPr="00C90653">
        <w:rPr>
          <w:rFonts w:ascii="Times New Roman" w:hAnsi="Times New Roman"/>
          <w:sz w:val="28"/>
          <w:szCs w:val="28"/>
        </w:rPr>
        <w:t>научиться правилам жизни во взрослом мире. Помочь ребенку войти в этот мир с максимальными приобр</w:t>
      </w:r>
      <w:r>
        <w:rPr>
          <w:rFonts w:ascii="Times New Roman" w:hAnsi="Times New Roman"/>
          <w:sz w:val="28"/>
          <w:szCs w:val="28"/>
        </w:rPr>
        <w:t>етениями и минимальным риском - о</w:t>
      </w:r>
      <w:r w:rsidRPr="00C90653">
        <w:rPr>
          <w:rFonts w:ascii="Times New Roman" w:hAnsi="Times New Roman"/>
          <w:sz w:val="28"/>
          <w:szCs w:val="28"/>
        </w:rPr>
        <w:t xml:space="preserve">бязанность взрослых. Поэтому педагоги и родители призваны формировать у детей навыки безопасного поведения, позволяющие действовать адекватно в конкретной реальной опасной ситуации. </w:t>
      </w:r>
    </w:p>
    <w:p w:rsidR="00C43A61" w:rsidRDefault="00C43A61" w:rsidP="00B90E1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44223">
        <w:rPr>
          <w:rFonts w:ascii="Times New Roman" w:hAnsi="Times New Roman"/>
          <w:sz w:val="28"/>
          <w:szCs w:val="28"/>
        </w:rPr>
        <w:t>Профилактика детского дорожно</w:t>
      </w:r>
      <w:r>
        <w:rPr>
          <w:rFonts w:ascii="Times New Roman" w:hAnsi="Times New Roman"/>
          <w:sz w:val="28"/>
          <w:szCs w:val="28"/>
        </w:rPr>
        <w:t>-</w:t>
      </w:r>
      <w:r w:rsidRPr="00344223">
        <w:rPr>
          <w:rFonts w:ascii="Times New Roman" w:hAnsi="Times New Roman"/>
          <w:sz w:val="28"/>
          <w:szCs w:val="28"/>
        </w:rPr>
        <w:t>транспортного травматизма остается приоритетной для общества проблемой требующей решения на разных уровнях. Согласно статистике ситуация с дорожно-транспортными происшествиями, участниками которых становятся дети, имеет тенденцию к ухудшению. Это обусловлено  резким ростом автомобильного парка, слабой подготовленностью детей к безопасному участию в дорожно-транспортном процессе.</w:t>
      </w:r>
    </w:p>
    <w:p w:rsidR="00C43A61" w:rsidRDefault="00C43A61" w:rsidP="00B90E1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Целью федеральной программы «повышения безопасности дорожного движения в 2013-2020годах», утв. Постановлением правительства РФ от 27.10.2012 № 1995-р, является снижение смертности от дорожно-транспортных происшествий к 2020 г. 25% по сравнению с 2010 г. Достижение заявленной цели предполагает использование системного подхода.</w:t>
      </w:r>
    </w:p>
    <w:p w:rsidR="00C43A61" w:rsidRDefault="00C43A61" w:rsidP="00B90E1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целью решения столь актуальной проблемы педагогические коллективы дошкольных образовательных организаций находятся в постоянном поиске эффективных форм работы формирования у воспитанников основ безопасного поведения на улицах города. Одной из таких форм, которая завоевала широкую популярность и хорошо зарекомендовала себя на практике, является работа с родителями. Исследователи отмечают, что работа с детьми по изучению правил безопасного поведения должна проводиться в тесном контакте с их родителями. Однако, взрослые, к сожалению, не всегда знают, какие знания необходимо дать ребенку и не уделяют этому вопросу должного внимания. </w:t>
      </w:r>
    </w:p>
    <w:p w:rsidR="00C43A61" w:rsidRPr="007F14B9" w:rsidRDefault="00C43A61" w:rsidP="00B90E1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14B9">
        <w:rPr>
          <w:rFonts w:ascii="Times New Roman" w:hAnsi="Times New Roman"/>
          <w:sz w:val="28"/>
          <w:szCs w:val="28"/>
          <w:shd w:val="clear" w:color="auto" w:fill="FFFFFF"/>
        </w:rPr>
        <w:t xml:space="preserve">Данный  конспект досуга для детей старшего возраста разработан ввиду актуальности проблемы обеспечения безопасности дошкольников на дорогах и улицах, </w:t>
      </w:r>
      <w:r w:rsidRPr="007F14B9">
        <w:rPr>
          <w:rFonts w:ascii="Times New Roman" w:hAnsi="Times New Roman"/>
          <w:sz w:val="28"/>
          <w:szCs w:val="28"/>
        </w:rPr>
        <w:t>создаст необходимые условия для активного участия в нем не только педаго</w:t>
      </w:r>
      <w:r>
        <w:rPr>
          <w:rFonts w:ascii="Times New Roman" w:hAnsi="Times New Roman"/>
          <w:sz w:val="28"/>
          <w:szCs w:val="28"/>
        </w:rPr>
        <w:t xml:space="preserve">гов и воспитанников, </w:t>
      </w:r>
      <w:r w:rsidRPr="007F14B9">
        <w:rPr>
          <w:rFonts w:ascii="Times New Roman" w:hAnsi="Times New Roman"/>
          <w:sz w:val="28"/>
          <w:szCs w:val="28"/>
        </w:rPr>
        <w:t>но и их родителей.</w:t>
      </w:r>
    </w:p>
    <w:p w:rsidR="00C43A61" w:rsidRDefault="00C43A61" w:rsidP="00B90E1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58BA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C90653">
        <w:rPr>
          <w:rFonts w:ascii="Times New Roman" w:hAnsi="Times New Roman"/>
          <w:sz w:val="28"/>
          <w:szCs w:val="28"/>
        </w:rPr>
        <w:t>развитие у дошкольников ответственного от</w:t>
      </w:r>
      <w:r>
        <w:rPr>
          <w:rFonts w:ascii="Times New Roman" w:hAnsi="Times New Roman"/>
          <w:sz w:val="28"/>
          <w:szCs w:val="28"/>
        </w:rPr>
        <w:t xml:space="preserve">ношения к личной </w:t>
      </w:r>
      <w:r w:rsidRPr="00C90653">
        <w:rPr>
          <w:rFonts w:ascii="Times New Roman" w:hAnsi="Times New Roman"/>
          <w:sz w:val="28"/>
          <w:szCs w:val="28"/>
        </w:rPr>
        <w:t>безопасности</w:t>
      </w:r>
      <w:r>
        <w:rPr>
          <w:rFonts w:ascii="Times New Roman" w:hAnsi="Times New Roman"/>
          <w:sz w:val="28"/>
          <w:szCs w:val="28"/>
        </w:rPr>
        <w:t xml:space="preserve"> на улице </w:t>
      </w:r>
      <w:r w:rsidRPr="00C90653">
        <w:rPr>
          <w:rFonts w:ascii="Times New Roman" w:hAnsi="Times New Roman"/>
          <w:sz w:val="28"/>
          <w:szCs w:val="28"/>
        </w:rPr>
        <w:t xml:space="preserve"> и формирование у них опыта безопасного поведения.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43A61" w:rsidRPr="009C44E6" w:rsidRDefault="00C43A61" w:rsidP="00B90E16">
      <w:pPr>
        <w:spacing w:after="0" w:line="360" w:lineRule="auto"/>
        <w:ind w:left="360" w:firstLine="34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</w:t>
      </w:r>
      <w:r w:rsidRPr="00C90653">
        <w:rPr>
          <w:rFonts w:ascii="Times New Roman" w:hAnsi="Times New Roman"/>
          <w:b/>
          <w:sz w:val="28"/>
          <w:szCs w:val="28"/>
        </w:rPr>
        <w:t>адачи:</w:t>
      </w:r>
    </w:p>
    <w:p w:rsidR="00C43A61" w:rsidRPr="008513A7" w:rsidRDefault="00C43A61" w:rsidP="00B90E16">
      <w:pPr>
        <w:pStyle w:val="ListParagraph"/>
        <w:numPr>
          <w:ilvl w:val="0"/>
          <w:numId w:val="9"/>
        </w:numPr>
        <w:spacing w:after="0" w:line="360" w:lineRule="auto"/>
        <w:ind w:left="426" w:hanging="426"/>
        <w:jc w:val="both"/>
        <w:rPr>
          <w:rFonts w:ascii="Times New Roman" w:hAnsi="Times New Roman"/>
          <w:b/>
          <w:sz w:val="28"/>
          <w:szCs w:val="28"/>
        </w:rPr>
      </w:pPr>
      <w:r w:rsidRPr="008513A7">
        <w:rPr>
          <w:rFonts w:ascii="Times New Roman" w:hAnsi="Times New Roman"/>
          <w:sz w:val="28"/>
          <w:szCs w:val="28"/>
        </w:rPr>
        <w:t>развивать и совершенствовать у детей дошкольного возраста знания и умения по ПДД;</w:t>
      </w:r>
    </w:p>
    <w:p w:rsidR="00C43A61" w:rsidRPr="008513A7" w:rsidRDefault="00C43A61" w:rsidP="00B90E16">
      <w:pPr>
        <w:pStyle w:val="ListParagraph"/>
        <w:numPr>
          <w:ilvl w:val="0"/>
          <w:numId w:val="9"/>
        </w:numPr>
        <w:spacing w:after="0" w:line="360" w:lineRule="auto"/>
        <w:ind w:left="426" w:hanging="426"/>
        <w:jc w:val="both"/>
        <w:rPr>
          <w:rFonts w:ascii="Times New Roman" w:hAnsi="Times New Roman"/>
          <w:b/>
          <w:sz w:val="28"/>
          <w:szCs w:val="28"/>
        </w:rPr>
      </w:pPr>
      <w:r w:rsidRPr="008513A7">
        <w:rPr>
          <w:rFonts w:ascii="Times New Roman" w:hAnsi="Times New Roman"/>
          <w:noProof/>
          <w:sz w:val="28"/>
          <w:szCs w:val="28"/>
        </w:rPr>
        <w:t>развивать умения анализировать дорожные ситуации, умение применять знания на практике;</w:t>
      </w:r>
    </w:p>
    <w:p w:rsidR="00C43A61" w:rsidRPr="008513A7" w:rsidRDefault="00C43A61" w:rsidP="00B90E16">
      <w:pPr>
        <w:pStyle w:val="ListParagraph"/>
        <w:numPr>
          <w:ilvl w:val="0"/>
          <w:numId w:val="9"/>
        </w:numPr>
        <w:spacing w:after="0" w:line="360" w:lineRule="auto"/>
        <w:ind w:left="426" w:hanging="426"/>
        <w:jc w:val="both"/>
        <w:rPr>
          <w:rFonts w:ascii="Times New Roman" w:hAnsi="Times New Roman"/>
          <w:b/>
          <w:sz w:val="28"/>
          <w:szCs w:val="28"/>
        </w:rPr>
      </w:pPr>
      <w:r w:rsidRPr="008513A7">
        <w:rPr>
          <w:rFonts w:ascii="Times New Roman" w:hAnsi="Times New Roman"/>
          <w:noProof/>
          <w:sz w:val="28"/>
          <w:szCs w:val="28"/>
        </w:rPr>
        <w:t>повышать уровень знаний родителей по ПДД</w:t>
      </w:r>
    </w:p>
    <w:p w:rsidR="00C43A61" w:rsidRPr="008513A7" w:rsidRDefault="00C43A61" w:rsidP="00B90E16">
      <w:pPr>
        <w:pStyle w:val="ListParagraph"/>
        <w:numPr>
          <w:ilvl w:val="0"/>
          <w:numId w:val="9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8513A7">
        <w:rPr>
          <w:rFonts w:ascii="Times New Roman" w:hAnsi="Times New Roman"/>
          <w:sz w:val="28"/>
          <w:szCs w:val="28"/>
        </w:rPr>
        <w:t>сплотить детский коллектив через совместную деятельность с родителями.</w:t>
      </w:r>
    </w:p>
    <w:p w:rsidR="00C43A61" w:rsidRPr="009C44E6" w:rsidRDefault="00C43A61" w:rsidP="00B90E16">
      <w:pPr>
        <w:pStyle w:val="c4"/>
        <w:tabs>
          <w:tab w:val="left" w:pos="709"/>
        </w:tabs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E70AD4">
        <w:rPr>
          <w:b/>
          <w:sz w:val="28"/>
          <w:szCs w:val="28"/>
        </w:rPr>
        <w:t>Предварительная работа</w:t>
      </w:r>
      <w:r>
        <w:rPr>
          <w:sz w:val="28"/>
          <w:szCs w:val="28"/>
        </w:rPr>
        <w:t xml:space="preserve">: </w:t>
      </w:r>
      <w:r w:rsidRPr="00E70AD4">
        <w:rPr>
          <w:sz w:val="28"/>
          <w:szCs w:val="28"/>
        </w:rPr>
        <w:t>занятия «Дорожные знаки», экскурсия «Светофор в нашем городе»; беседа «</w:t>
      </w:r>
      <w:r w:rsidRPr="00E70AD4">
        <w:rPr>
          <w:noProof/>
          <w:sz w:val="28"/>
          <w:szCs w:val="28"/>
        </w:rPr>
        <w:t>Правила поведения на дорогах»</w:t>
      </w:r>
      <w:r w:rsidRPr="00E70AD4">
        <w:rPr>
          <w:sz w:val="28"/>
          <w:szCs w:val="28"/>
        </w:rPr>
        <w:t xml:space="preserve">; чтение художественной литературы </w:t>
      </w:r>
      <w:r w:rsidRPr="00E70AD4">
        <w:rPr>
          <w:rStyle w:val="c2"/>
          <w:iCs/>
          <w:sz w:val="28"/>
          <w:szCs w:val="28"/>
        </w:rPr>
        <w:t>Я</w:t>
      </w:r>
      <w:r w:rsidRPr="00E70AD4">
        <w:rPr>
          <w:rStyle w:val="c6"/>
          <w:b/>
          <w:bCs/>
          <w:iCs/>
          <w:sz w:val="28"/>
          <w:szCs w:val="28"/>
        </w:rPr>
        <w:t>.</w:t>
      </w:r>
      <w:r w:rsidRPr="00E70AD4">
        <w:rPr>
          <w:rStyle w:val="apple-converted-space"/>
          <w:b/>
          <w:bCs/>
          <w:iCs/>
          <w:sz w:val="28"/>
          <w:szCs w:val="28"/>
        </w:rPr>
        <w:t> </w:t>
      </w:r>
      <w:r w:rsidRPr="00E70AD4">
        <w:rPr>
          <w:rStyle w:val="c2"/>
          <w:iCs/>
          <w:sz w:val="28"/>
          <w:szCs w:val="28"/>
        </w:rPr>
        <w:t>Пишумова</w:t>
      </w:r>
      <w:r w:rsidRPr="00E70AD4">
        <w:rPr>
          <w:rStyle w:val="c2"/>
          <w:sz w:val="28"/>
          <w:szCs w:val="28"/>
        </w:rPr>
        <w:t> </w:t>
      </w:r>
      <w:r w:rsidRPr="00E70AD4">
        <w:rPr>
          <w:rStyle w:val="c2"/>
          <w:iCs/>
          <w:sz w:val="28"/>
          <w:szCs w:val="28"/>
        </w:rPr>
        <w:t>«Азбука города»</w:t>
      </w:r>
      <w:r w:rsidRPr="00E70AD4">
        <w:rPr>
          <w:sz w:val="28"/>
          <w:szCs w:val="28"/>
        </w:rPr>
        <w:t>; дидактическая игра «Знаки дорожного движения»; сюжетно – ролевая  игра «Улица»; памятка для родителей «Воспитываем грамотного пешехода».</w:t>
      </w:r>
    </w:p>
    <w:p w:rsidR="00C43A61" w:rsidRPr="009C44E6" w:rsidRDefault="00C43A61" w:rsidP="00B90E1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C44E6">
        <w:rPr>
          <w:rFonts w:ascii="Times New Roman" w:hAnsi="Times New Roman"/>
          <w:b/>
          <w:sz w:val="28"/>
          <w:szCs w:val="28"/>
        </w:rPr>
        <w:t>Предполагаемый результат:</w:t>
      </w:r>
    </w:p>
    <w:p w:rsidR="00C43A61" w:rsidRPr="00282401" w:rsidRDefault="00C43A61" w:rsidP="00B90E16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82401">
        <w:rPr>
          <w:rFonts w:ascii="Times New Roman" w:hAnsi="Times New Roman"/>
          <w:color w:val="000000"/>
          <w:sz w:val="28"/>
          <w:szCs w:val="28"/>
        </w:rPr>
        <w:t>педагоги и родители осознают необходимость целенаправленной деятельности в данном направлении и осуществляют ее в тесном сотрудничестве.</w:t>
      </w:r>
    </w:p>
    <w:p w:rsidR="00C43A61" w:rsidRPr="00282401" w:rsidRDefault="00C43A61" w:rsidP="00B90E16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82401">
        <w:rPr>
          <w:rFonts w:ascii="Times New Roman" w:hAnsi="Times New Roman"/>
          <w:sz w:val="28"/>
          <w:szCs w:val="28"/>
        </w:rPr>
        <w:t>дети  получают элементарные представления о том, что человеку важно знать о правилах безопасного поведения на улице, что их надо уметь соблюдать и правильно применять полученные знания на практике.</w:t>
      </w:r>
    </w:p>
    <w:p w:rsidR="00C43A61" w:rsidRPr="000B0A25" w:rsidRDefault="00C43A61" w:rsidP="00B90E16">
      <w:pPr>
        <w:spacing w:after="0" w:line="360" w:lineRule="auto"/>
        <w:ind w:left="360" w:firstLine="348"/>
        <w:jc w:val="both"/>
        <w:rPr>
          <w:rFonts w:ascii="Times New Roman" w:hAnsi="Times New Roman"/>
          <w:b/>
          <w:sz w:val="28"/>
          <w:szCs w:val="28"/>
        </w:rPr>
      </w:pPr>
      <w:r w:rsidRPr="000B0A25">
        <w:rPr>
          <w:rFonts w:ascii="Times New Roman" w:hAnsi="Times New Roman"/>
          <w:b/>
          <w:sz w:val="28"/>
          <w:szCs w:val="28"/>
        </w:rPr>
        <w:t xml:space="preserve">Действующие лица: </w:t>
      </w:r>
    </w:p>
    <w:p w:rsidR="00C43A61" w:rsidRPr="00282401" w:rsidRDefault="00C43A61" w:rsidP="00B90E16">
      <w:pPr>
        <w:pStyle w:val="ListParagraph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282401">
        <w:rPr>
          <w:rFonts w:ascii="Times New Roman" w:hAnsi="Times New Roman"/>
          <w:sz w:val="28"/>
          <w:szCs w:val="28"/>
        </w:rPr>
        <w:t>Инспектор ГИБДД – Дорога Пешеходовна</w:t>
      </w:r>
    </w:p>
    <w:p w:rsidR="00C43A61" w:rsidRPr="00282401" w:rsidRDefault="00C43A61" w:rsidP="00B90E16">
      <w:pPr>
        <w:pStyle w:val="ListParagraph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Постовой – Светофор Перекрестович Огоньков</w:t>
      </w:r>
    </w:p>
    <w:p w:rsidR="00C43A61" w:rsidRPr="00282401" w:rsidRDefault="00C43A61" w:rsidP="00B90E16">
      <w:pPr>
        <w:pStyle w:val="ListParagraph"/>
        <w:numPr>
          <w:ilvl w:val="0"/>
          <w:numId w:val="4"/>
        </w:numPr>
        <w:tabs>
          <w:tab w:val="left" w:pos="426"/>
        </w:tabs>
        <w:spacing w:after="0" w:line="36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282401">
        <w:rPr>
          <w:rFonts w:ascii="Times New Roman" w:hAnsi="Times New Roman"/>
          <w:sz w:val="28"/>
          <w:szCs w:val="28"/>
        </w:rPr>
        <w:t>Нарушитель - Карлесон</w:t>
      </w:r>
    </w:p>
    <w:p w:rsidR="00C43A61" w:rsidRDefault="00C43A61" w:rsidP="00B90E16">
      <w:pPr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9C44E6">
        <w:rPr>
          <w:rFonts w:ascii="Times New Roman" w:hAnsi="Times New Roman"/>
          <w:b/>
          <w:bCs/>
          <w:color w:val="000000"/>
          <w:sz w:val="28"/>
          <w:szCs w:val="28"/>
        </w:rPr>
        <w:t xml:space="preserve">Оборудование: </w:t>
      </w:r>
      <w:r>
        <w:rPr>
          <w:rFonts w:ascii="Times New Roman" w:hAnsi="Times New Roman"/>
          <w:bCs/>
          <w:color w:val="000000"/>
          <w:sz w:val="28"/>
          <w:szCs w:val="28"/>
        </w:rPr>
        <w:t>2 велосипеда, 2 больших машины, ориентиры</w:t>
      </w:r>
      <w:r w:rsidRPr="009C44E6">
        <w:rPr>
          <w:rFonts w:ascii="Times New Roman" w:hAnsi="Times New Roman"/>
          <w:bCs/>
          <w:color w:val="000000"/>
          <w:sz w:val="28"/>
          <w:szCs w:val="28"/>
        </w:rPr>
        <w:t>, на которых закреплены дорожные знаки (стоят на ковре), дорожка на плотной осно</w:t>
      </w:r>
      <w:r>
        <w:rPr>
          <w:rFonts w:ascii="Times New Roman" w:hAnsi="Times New Roman"/>
          <w:bCs/>
          <w:color w:val="000000"/>
          <w:sz w:val="28"/>
          <w:szCs w:val="28"/>
        </w:rPr>
        <w:t>ве (имитация дорожного полотна),  ориентиры для бега</w:t>
      </w:r>
    </w:p>
    <w:p w:rsidR="00C43A61" w:rsidRDefault="00C43A61" w:rsidP="00B90E16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М</w:t>
      </w:r>
      <w:r w:rsidRPr="00606A37">
        <w:rPr>
          <w:rFonts w:ascii="Times New Roman" w:hAnsi="Times New Roman"/>
          <w:b/>
          <w:bCs/>
          <w:color w:val="000000"/>
          <w:sz w:val="28"/>
          <w:szCs w:val="28"/>
        </w:rPr>
        <w:t>атериал: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C43A61" w:rsidRPr="00282401" w:rsidRDefault="00C43A61" w:rsidP="00B90E16">
      <w:pPr>
        <w:pStyle w:val="ListParagraph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282401">
        <w:rPr>
          <w:rFonts w:ascii="Times New Roman" w:hAnsi="Times New Roman"/>
          <w:bCs/>
          <w:color w:val="000000"/>
          <w:sz w:val="28"/>
          <w:szCs w:val="28"/>
        </w:rPr>
        <w:t xml:space="preserve">игровой атрибут «жезл»; </w:t>
      </w:r>
      <w:r w:rsidRPr="00282401">
        <w:rPr>
          <w:rFonts w:ascii="Times New Roman" w:hAnsi="Times New Roman"/>
          <w:color w:val="000000"/>
          <w:sz w:val="28"/>
          <w:szCs w:val="28"/>
        </w:rPr>
        <w:t xml:space="preserve">карточки с дорожными знаками; </w:t>
      </w:r>
    </w:p>
    <w:p w:rsidR="00C43A61" w:rsidRPr="00282401" w:rsidRDefault="00C43A61" w:rsidP="00B90E16">
      <w:pPr>
        <w:pStyle w:val="ListParagraph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282401">
        <w:rPr>
          <w:rFonts w:ascii="Times New Roman" w:hAnsi="Times New Roman"/>
          <w:color w:val="000000"/>
          <w:sz w:val="28"/>
          <w:szCs w:val="28"/>
        </w:rPr>
        <w:t xml:space="preserve">детская одежда (2 шапки, 2 сапог, 2 шарфа, 2 куртки); </w:t>
      </w:r>
    </w:p>
    <w:p w:rsidR="00C43A61" w:rsidRPr="00282401" w:rsidRDefault="00C43A61" w:rsidP="00B90E16">
      <w:pPr>
        <w:pStyle w:val="ListParagraph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282401">
        <w:rPr>
          <w:rFonts w:ascii="Times New Roman" w:hAnsi="Times New Roman"/>
          <w:color w:val="000000"/>
          <w:sz w:val="28"/>
          <w:szCs w:val="28"/>
        </w:rPr>
        <w:t xml:space="preserve">бочонок с заданиями;  </w:t>
      </w:r>
    </w:p>
    <w:p w:rsidR="00C43A61" w:rsidRPr="00282401" w:rsidRDefault="00C43A61" w:rsidP="00B90E16">
      <w:pPr>
        <w:pStyle w:val="ListParagraph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10 полосок шириной 30 см</w:t>
      </w:r>
      <w:r w:rsidRPr="00282401">
        <w:rPr>
          <w:rFonts w:ascii="Times New Roman" w:hAnsi="Times New Roman"/>
          <w:color w:val="000000"/>
          <w:sz w:val="28"/>
          <w:szCs w:val="28"/>
        </w:rPr>
        <w:t xml:space="preserve"> из белого ватмана; </w:t>
      </w:r>
    </w:p>
    <w:p w:rsidR="00C43A61" w:rsidRPr="00282401" w:rsidRDefault="00C43A61" w:rsidP="00B90E16">
      <w:pPr>
        <w:pStyle w:val="ListParagraph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282401">
        <w:rPr>
          <w:rFonts w:ascii="Times New Roman" w:hAnsi="Times New Roman"/>
          <w:color w:val="000000"/>
          <w:sz w:val="28"/>
          <w:szCs w:val="28"/>
        </w:rPr>
        <w:t xml:space="preserve">6 кругов кольцеброса (2 зеленых, 2 красных и 2 синих); </w:t>
      </w:r>
    </w:p>
    <w:p w:rsidR="00C43A61" w:rsidRPr="00282401" w:rsidRDefault="00C43A61" w:rsidP="00B90E16">
      <w:pPr>
        <w:pStyle w:val="ListParagraph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282401">
        <w:rPr>
          <w:rFonts w:ascii="Times New Roman" w:hAnsi="Times New Roman"/>
          <w:color w:val="000000"/>
          <w:sz w:val="28"/>
          <w:szCs w:val="28"/>
        </w:rPr>
        <w:t xml:space="preserve">6 пластмассовых  маленьких шарика (2 зеленых, 2 красных и 2 синих); </w:t>
      </w:r>
    </w:p>
    <w:p w:rsidR="00C43A61" w:rsidRPr="00ED6CE0" w:rsidRDefault="00C43A61" w:rsidP="00B90E16">
      <w:pPr>
        <w:pStyle w:val="ListParagraph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282401">
        <w:rPr>
          <w:rFonts w:ascii="Times New Roman" w:hAnsi="Times New Roman"/>
          <w:color w:val="000000"/>
          <w:sz w:val="28"/>
          <w:szCs w:val="28"/>
        </w:rPr>
        <w:t>2 шапочки фетровые.</w:t>
      </w:r>
    </w:p>
    <w:p w:rsidR="00C43A61" w:rsidRDefault="00C43A61" w:rsidP="00ED6CE0">
      <w:pPr>
        <w:spacing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C43A61" w:rsidRDefault="00C43A61" w:rsidP="00ED6CE0">
      <w:pPr>
        <w:spacing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left:0;text-align:left;margin-left:135pt;margin-top:26.2pt;width:243pt;height:150.85pt;z-index:251658752;visibility:visible" wrapcoords="-67 0 -67 21493 21600 21493 21600 0 -67 0">
            <v:imagedata r:id="rId7" o:title=""/>
            <w10:wrap type="through"/>
          </v:shape>
        </w:pict>
      </w:r>
    </w:p>
    <w:p w:rsidR="00C43A61" w:rsidRDefault="00C43A61" w:rsidP="00ED6CE0">
      <w:pPr>
        <w:spacing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C43A61" w:rsidRPr="00943F0C" w:rsidRDefault="00C43A61" w:rsidP="00ED6CE0">
      <w:pPr>
        <w:spacing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C43A61" w:rsidRDefault="00C43A61" w:rsidP="00ED6CE0">
      <w:pPr>
        <w:pStyle w:val="NormalWeb"/>
        <w:shd w:val="clear" w:color="auto" w:fill="FEFFFD"/>
        <w:spacing w:before="0" w:beforeAutospacing="0" w:after="0" w:afterAutospacing="0" w:line="360" w:lineRule="auto"/>
        <w:jc w:val="center"/>
        <w:rPr>
          <w:rStyle w:val="Strong"/>
          <w:color w:val="000000"/>
          <w:sz w:val="28"/>
          <w:szCs w:val="28"/>
        </w:rPr>
      </w:pPr>
    </w:p>
    <w:p w:rsidR="00C43A61" w:rsidRDefault="00C43A61" w:rsidP="00ED6CE0">
      <w:pPr>
        <w:pStyle w:val="NormalWeb"/>
        <w:shd w:val="clear" w:color="auto" w:fill="FEFFFD"/>
        <w:spacing w:before="0" w:beforeAutospacing="0" w:after="0" w:afterAutospacing="0" w:line="360" w:lineRule="auto"/>
        <w:jc w:val="center"/>
        <w:rPr>
          <w:rStyle w:val="Strong"/>
          <w:color w:val="000000"/>
          <w:sz w:val="28"/>
          <w:szCs w:val="28"/>
        </w:rPr>
      </w:pPr>
    </w:p>
    <w:p w:rsidR="00C43A61" w:rsidRDefault="00C43A61" w:rsidP="00ED6CE0">
      <w:pPr>
        <w:pStyle w:val="NormalWeb"/>
        <w:shd w:val="clear" w:color="auto" w:fill="FEFFFD"/>
        <w:spacing w:before="0" w:beforeAutospacing="0" w:after="0" w:afterAutospacing="0" w:line="360" w:lineRule="auto"/>
        <w:jc w:val="center"/>
        <w:rPr>
          <w:rStyle w:val="Strong"/>
          <w:color w:val="000000"/>
          <w:sz w:val="28"/>
          <w:szCs w:val="28"/>
        </w:rPr>
      </w:pPr>
    </w:p>
    <w:p w:rsidR="00C43A61" w:rsidRDefault="00C43A61" w:rsidP="00B90E16">
      <w:pPr>
        <w:pStyle w:val="NormalWeb"/>
        <w:shd w:val="clear" w:color="auto" w:fill="FEFFFD"/>
        <w:spacing w:before="0" w:beforeAutospacing="0" w:after="0" w:afterAutospacing="0" w:line="360" w:lineRule="auto"/>
        <w:jc w:val="center"/>
        <w:rPr>
          <w:rStyle w:val="Strong"/>
          <w:color w:val="000000"/>
          <w:sz w:val="28"/>
          <w:szCs w:val="28"/>
        </w:rPr>
      </w:pPr>
    </w:p>
    <w:p w:rsidR="00C43A61" w:rsidRDefault="00C43A61" w:rsidP="00B90E16">
      <w:pPr>
        <w:pStyle w:val="NormalWeb"/>
        <w:shd w:val="clear" w:color="auto" w:fill="FEFFFD"/>
        <w:spacing w:before="0" w:beforeAutospacing="0" w:after="0" w:afterAutospacing="0" w:line="360" w:lineRule="auto"/>
        <w:jc w:val="center"/>
        <w:rPr>
          <w:rStyle w:val="Strong"/>
          <w:color w:val="000000"/>
          <w:sz w:val="28"/>
          <w:szCs w:val="28"/>
        </w:rPr>
      </w:pPr>
    </w:p>
    <w:p w:rsidR="00C43A61" w:rsidRDefault="00C43A61" w:rsidP="00B90E16">
      <w:pPr>
        <w:pStyle w:val="NormalWeb"/>
        <w:shd w:val="clear" w:color="auto" w:fill="FEFFFD"/>
        <w:spacing w:before="0" w:beforeAutospacing="0" w:after="0" w:afterAutospacing="0" w:line="360" w:lineRule="auto"/>
        <w:jc w:val="center"/>
        <w:rPr>
          <w:rStyle w:val="Strong"/>
          <w:color w:val="000000"/>
          <w:sz w:val="28"/>
          <w:szCs w:val="28"/>
        </w:rPr>
      </w:pPr>
    </w:p>
    <w:p w:rsidR="00C43A61" w:rsidRPr="00CB230F" w:rsidRDefault="00C43A61" w:rsidP="00CB230F">
      <w:pPr>
        <w:pStyle w:val="NormalWeb"/>
        <w:shd w:val="clear" w:color="auto" w:fill="FEFFFD"/>
        <w:spacing w:before="0" w:beforeAutospacing="0" w:after="0" w:afterAutospacing="0" w:line="360" w:lineRule="auto"/>
        <w:jc w:val="center"/>
        <w:rPr>
          <w:rStyle w:val="Strong"/>
          <w:color w:val="000000"/>
          <w:sz w:val="28"/>
          <w:szCs w:val="28"/>
        </w:rPr>
      </w:pPr>
      <w:r w:rsidRPr="00B90E16">
        <w:rPr>
          <w:rStyle w:val="Strong"/>
          <w:color w:val="000000"/>
          <w:sz w:val="28"/>
          <w:szCs w:val="28"/>
        </w:rPr>
        <w:t>Ход мероприятия</w:t>
      </w:r>
    </w:p>
    <w:p w:rsidR="00C43A61" w:rsidRPr="00B90E16" w:rsidRDefault="00C43A61" w:rsidP="00B90E16">
      <w:pPr>
        <w:pStyle w:val="NormalWeb"/>
        <w:shd w:val="clear" w:color="auto" w:fill="FEFFFD"/>
        <w:spacing w:before="0" w:beforeAutospacing="0" w:after="0" w:afterAutospacing="0" w:line="360" w:lineRule="auto"/>
        <w:jc w:val="center"/>
        <w:rPr>
          <w:rStyle w:val="Strong"/>
          <w:b w:val="0"/>
          <w:i/>
          <w:color w:val="000000"/>
          <w:sz w:val="28"/>
          <w:szCs w:val="28"/>
        </w:rPr>
      </w:pPr>
      <w:r w:rsidRPr="00B90E16">
        <w:rPr>
          <w:rStyle w:val="Strong"/>
          <w:b w:val="0"/>
          <w:i/>
          <w:color w:val="000000"/>
          <w:sz w:val="28"/>
          <w:szCs w:val="28"/>
        </w:rPr>
        <w:t>Звучат фанфары, на середину выходит инспектор</w:t>
      </w:r>
    </w:p>
    <w:p w:rsidR="00C43A61" w:rsidRPr="00B90E16" w:rsidRDefault="00C43A61" w:rsidP="00B90E16">
      <w:pPr>
        <w:pStyle w:val="NormalWeb"/>
        <w:shd w:val="clear" w:color="auto" w:fill="FEFFFD"/>
        <w:spacing w:before="0" w:beforeAutospacing="0" w:after="0" w:afterAutospacing="0" w:line="360" w:lineRule="auto"/>
        <w:ind w:firstLine="708"/>
        <w:jc w:val="both"/>
        <w:rPr>
          <w:rStyle w:val="Strong"/>
          <w:b w:val="0"/>
          <w:color w:val="000000"/>
          <w:sz w:val="28"/>
          <w:szCs w:val="28"/>
        </w:rPr>
      </w:pPr>
      <w:r w:rsidRPr="00B90E16">
        <w:rPr>
          <w:rStyle w:val="Strong"/>
          <w:color w:val="000000"/>
          <w:sz w:val="28"/>
          <w:szCs w:val="28"/>
        </w:rPr>
        <w:t xml:space="preserve">Инспектор: </w:t>
      </w:r>
      <w:r w:rsidRPr="00B90E16">
        <w:rPr>
          <w:rStyle w:val="Strong"/>
          <w:b w:val="0"/>
          <w:color w:val="000000"/>
          <w:sz w:val="28"/>
          <w:szCs w:val="28"/>
        </w:rPr>
        <w:t>Здравствуйте! Я, Дорога Пешеходовна</w:t>
      </w:r>
      <w:r>
        <w:rPr>
          <w:rStyle w:val="Strong"/>
          <w:b w:val="0"/>
          <w:color w:val="000000"/>
          <w:sz w:val="28"/>
          <w:szCs w:val="28"/>
        </w:rPr>
        <w:t>,</w:t>
      </w:r>
      <w:r w:rsidRPr="00B90E16">
        <w:rPr>
          <w:rStyle w:val="Strong"/>
          <w:b w:val="0"/>
          <w:color w:val="000000"/>
          <w:sz w:val="28"/>
          <w:szCs w:val="28"/>
        </w:rPr>
        <w:t xml:space="preserve"> ин</w:t>
      </w:r>
      <w:r>
        <w:rPr>
          <w:rStyle w:val="Strong"/>
          <w:b w:val="0"/>
          <w:color w:val="000000"/>
          <w:sz w:val="28"/>
          <w:szCs w:val="28"/>
        </w:rPr>
        <w:t xml:space="preserve">спектор ГИБДД.   </w:t>
      </w:r>
      <w:r w:rsidRPr="00B90E16">
        <w:rPr>
          <w:rStyle w:val="Strong"/>
          <w:b w:val="0"/>
          <w:color w:val="000000"/>
          <w:sz w:val="28"/>
          <w:szCs w:val="28"/>
        </w:rPr>
        <w:t xml:space="preserve">Начинаем наш праздник  посвященный неделе «Дорожной безопасности». В честь этого, мы пригласили главного  постового нашего города, который расскажет нам о необходимости  соблюдения правил дорожного движения.  Встречайте Светофор </w:t>
      </w:r>
      <w:r w:rsidRPr="00B90E16">
        <w:rPr>
          <w:color w:val="000000"/>
          <w:sz w:val="28"/>
          <w:szCs w:val="28"/>
        </w:rPr>
        <w:t>Перекрестович Огоньков.</w:t>
      </w:r>
    </w:p>
    <w:p w:rsidR="00C43A61" w:rsidRPr="00B90E16" w:rsidRDefault="00C43A61" w:rsidP="00CB230F">
      <w:pPr>
        <w:pStyle w:val="NormalWeb"/>
        <w:shd w:val="clear" w:color="auto" w:fill="FEFFFD"/>
        <w:spacing w:before="0" w:beforeAutospacing="0" w:after="0" w:afterAutospacing="0" w:line="360" w:lineRule="auto"/>
        <w:ind w:firstLine="708"/>
        <w:jc w:val="both"/>
        <w:rPr>
          <w:rStyle w:val="Strong"/>
          <w:color w:val="000000"/>
          <w:sz w:val="28"/>
          <w:szCs w:val="28"/>
        </w:rPr>
      </w:pPr>
      <w:r w:rsidRPr="00B90E16">
        <w:rPr>
          <w:i/>
          <w:color w:val="000000"/>
          <w:sz w:val="28"/>
          <w:szCs w:val="28"/>
        </w:rPr>
        <w:t>Под фонограмму «Наша служба и опасна и трудна» заходит Светофор Перекрестович</w:t>
      </w:r>
      <w:r>
        <w:rPr>
          <w:i/>
          <w:color w:val="000000"/>
          <w:sz w:val="28"/>
          <w:szCs w:val="28"/>
        </w:rPr>
        <w:t>.</w:t>
      </w:r>
    </w:p>
    <w:p w:rsidR="00C43A61" w:rsidRPr="00B90E16" w:rsidRDefault="00C43A61" w:rsidP="00B90E16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color w:val="000000"/>
          <w:sz w:val="28"/>
          <w:szCs w:val="28"/>
        </w:rPr>
      </w:pPr>
      <w:r w:rsidRPr="00B90E16">
        <w:rPr>
          <w:b/>
          <w:color w:val="000000"/>
          <w:sz w:val="28"/>
          <w:szCs w:val="28"/>
        </w:rPr>
        <w:t xml:space="preserve">Светофор Перекрестович: </w:t>
      </w:r>
      <w:r w:rsidRPr="00B90E16">
        <w:rPr>
          <w:color w:val="000000"/>
          <w:sz w:val="28"/>
          <w:szCs w:val="28"/>
        </w:rPr>
        <w:t>Здравствуйте ребята и уважаемые гости</w:t>
      </w:r>
      <w:r w:rsidRPr="00B90E16">
        <w:rPr>
          <w:b/>
          <w:color w:val="000000"/>
          <w:sz w:val="28"/>
          <w:szCs w:val="28"/>
        </w:rPr>
        <w:t xml:space="preserve">. </w:t>
      </w:r>
      <w:r w:rsidRPr="00B90E16">
        <w:rPr>
          <w:color w:val="000000"/>
          <w:sz w:val="28"/>
          <w:szCs w:val="28"/>
        </w:rPr>
        <w:t xml:space="preserve">Уже совсем скоро вы ребята пойдете в школу, чтобы избежать неприятностей по пути, вы должны хорошо изучить правила дорожного движения. </w:t>
      </w:r>
      <w:r w:rsidRPr="00B90E16">
        <w:rPr>
          <w:color w:val="000000"/>
          <w:sz w:val="28"/>
          <w:szCs w:val="28"/>
          <w:shd w:val="clear" w:color="auto" w:fill="FFFFFF"/>
        </w:rPr>
        <w:t>Сегодня мы пригласили вас ребята и вас родители  для того, чтобы поговорить о правилах дорожного движения.</w:t>
      </w:r>
    </w:p>
    <w:p w:rsidR="00C43A61" w:rsidRPr="00B90E16" w:rsidRDefault="00C43A61" w:rsidP="00CB230F">
      <w:pPr>
        <w:pStyle w:val="NormalWeb"/>
        <w:shd w:val="clear" w:color="auto" w:fill="FEFFFD"/>
        <w:spacing w:before="0" w:beforeAutospacing="0" w:after="0" w:afterAutospacing="0" w:line="360" w:lineRule="auto"/>
        <w:jc w:val="center"/>
        <w:rPr>
          <w:i/>
          <w:color w:val="000000"/>
          <w:sz w:val="28"/>
          <w:szCs w:val="28"/>
        </w:rPr>
      </w:pPr>
      <w:r w:rsidRPr="00B90E16">
        <w:rPr>
          <w:i/>
          <w:color w:val="000000"/>
          <w:sz w:val="28"/>
          <w:szCs w:val="28"/>
        </w:rPr>
        <w:t>Звучит фонограмма</w:t>
      </w:r>
      <w:r>
        <w:rPr>
          <w:i/>
          <w:color w:val="000000"/>
          <w:sz w:val="28"/>
          <w:szCs w:val="28"/>
        </w:rPr>
        <w:t>-</w:t>
      </w:r>
      <w:r w:rsidRPr="00B90E16">
        <w:rPr>
          <w:i/>
          <w:color w:val="000000"/>
          <w:sz w:val="28"/>
          <w:szCs w:val="28"/>
        </w:rPr>
        <w:t xml:space="preserve"> визг тормозов, заходит Карлсон  перевязанный, хромает</w:t>
      </w:r>
    </w:p>
    <w:p w:rsidR="00C43A61" w:rsidRDefault="00C43A61" w:rsidP="00B90E1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90E16">
        <w:rPr>
          <w:rFonts w:ascii="Times New Roman" w:hAnsi="Times New Roman"/>
          <w:b/>
          <w:bCs/>
          <w:color w:val="000000"/>
          <w:sz w:val="28"/>
          <w:szCs w:val="28"/>
        </w:rPr>
        <w:t>Карлсон:</w:t>
      </w:r>
      <w:r>
        <w:rPr>
          <w:rFonts w:ascii="Times New Roman" w:hAnsi="Times New Roman"/>
          <w:color w:val="000000"/>
          <w:sz w:val="28"/>
          <w:szCs w:val="28"/>
        </w:rPr>
        <w:t xml:space="preserve"> Ох, как я  </w:t>
      </w:r>
      <w:r w:rsidRPr="00B90E16">
        <w:rPr>
          <w:rFonts w:ascii="Times New Roman" w:hAnsi="Times New Roman"/>
          <w:color w:val="000000"/>
          <w:sz w:val="28"/>
          <w:szCs w:val="28"/>
        </w:rPr>
        <w:t>удачненько приземлился! Веселитесь! Узнали меня? Что празднуем именины? Новый год? День Защитников Отечества? А вот мне не до праздников.</w:t>
      </w:r>
    </w:p>
    <w:p w:rsidR="00C43A61" w:rsidRPr="006F7368" w:rsidRDefault="00C43A61" w:rsidP="006F7368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</w:t>
      </w:r>
      <w:r w:rsidRPr="00043A9B">
        <w:rPr>
          <w:rFonts w:ascii="Times New Roman" w:hAnsi="Times New Roman"/>
          <w:color w:val="000000"/>
          <w:sz w:val="28"/>
          <w:szCs w:val="28"/>
        </w:rPr>
        <w:pict>
          <v:shape id="_x0000_i1025" type="#_x0000_t75" style="width:179.25pt;height:139.5pt" o:bordertopcolor="this" o:borderleftcolor="this" o:borderbottomcolor="this" o:borderrightcolor="this">
            <v:imagedata r:id="rId8" o:title="" blacklevel="1966f"/>
            <w10:bordertop type="threeDEmboss" width="24"/>
            <w10:borderleft type="threeDEmboss" width="24"/>
            <w10:borderbottom type="threeDEmboss" width="24"/>
            <w10:borderright type="threeDEmboss" width="24"/>
          </v:shape>
        </w:pict>
      </w:r>
      <w:r>
        <w:rPr>
          <w:rFonts w:ascii="Times New Roman" w:hAnsi="Times New Roman"/>
          <w:color w:val="000000"/>
          <w:sz w:val="28"/>
          <w:szCs w:val="28"/>
        </w:rPr>
        <w:t xml:space="preserve">           </w:t>
      </w:r>
    </w:p>
    <w:p w:rsidR="00C43A61" w:rsidRPr="00B90E16" w:rsidRDefault="00C43A61" w:rsidP="006F7368">
      <w:pPr>
        <w:pStyle w:val="NormalWeb"/>
        <w:shd w:val="clear" w:color="auto" w:fill="FEFFFD"/>
        <w:spacing w:before="0" w:beforeAutospacing="0" w:after="0" w:afterAutospacing="0" w:line="360" w:lineRule="auto"/>
        <w:ind w:firstLine="708"/>
        <w:jc w:val="both"/>
        <w:rPr>
          <w:b/>
          <w:bCs/>
          <w:i/>
          <w:color w:val="000000"/>
          <w:sz w:val="28"/>
          <w:szCs w:val="28"/>
        </w:rPr>
      </w:pPr>
      <w:r w:rsidRPr="00B90E16">
        <w:rPr>
          <w:b/>
          <w:color w:val="000000"/>
          <w:sz w:val="28"/>
          <w:szCs w:val="28"/>
        </w:rPr>
        <w:t xml:space="preserve">Светофор Перекрестович: </w:t>
      </w:r>
      <w:r w:rsidRPr="00B90E16">
        <w:rPr>
          <w:color w:val="000000"/>
          <w:sz w:val="28"/>
          <w:szCs w:val="28"/>
        </w:rPr>
        <w:t>Мы изучаем правила дорожного движения. Что с тобой случилось?</w:t>
      </w:r>
    </w:p>
    <w:p w:rsidR="00C43A61" w:rsidRPr="00B90E16" w:rsidRDefault="00C43A61" w:rsidP="00B90E1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90E16">
        <w:rPr>
          <w:rFonts w:ascii="Times New Roman" w:hAnsi="Times New Roman"/>
          <w:b/>
          <w:bCs/>
          <w:color w:val="000000"/>
          <w:sz w:val="28"/>
          <w:szCs w:val="28"/>
        </w:rPr>
        <w:t>Карлсон:</w:t>
      </w:r>
      <w:r w:rsidRPr="00B90E16">
        <w:rPr>
          <w:rFonts w:ascii="Times New Roman" w:hAnsi="Times New Roman"/>
          <w:color w:val="000000"/>
          <w:sz w:val="28"/>
          <w:szCs w:val="28"/>
        </w:rPr>
        <w:t>  Пролетал над вашим городом. У меня  отказал мотор. Ну, иду по дороге, никого не трогаю. На встречу, мне попадается, какой-то трехглазый тип, страшный и мигает. Я испугался и перебежал дорогу. Там какой-то красный огонек зажегся. И вот, что получилось… Плачет.</w:t>
      </w:r>
    </w:p>
    <w:p w:rsidR="00C43A61" w:rsidRPr="00B90E16" w:rsidRDefault="00C43A61" w:rsidP="00B90E16">
      <w:pPr>
        <w:pStyle w:val="NormalWeb"/>
        <w:shd w:val="clear" w:color="auto" w:fill="FEFFFD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90E16">
        <w:rPr>
          <w:b/>
          <w:color w:val="000000"/>
          <w:sz w:val="28"/>
          <w:szCs w:val="28"/>
        </w:rPr>
        <w:t xml:space="preserve">Светофор Перекрестович: </w:t>
      </w:r>
      <w:r w:rsidRPr="00B90E16">
        <w:rPr>
          <w:color w:val="000000"/>
          <w:sz w:val="28"/>
          <w:szCs w:val="28"/>
        </w:rPr>
        <w:t xml:space="preserve">Так вот в чем дело. Это ты видел моего друга, он сейчас на работе. Карлсон, ты совсем не знаешь правил безопасности на дорогах нашего города. Слушай, что мы тебе расскажем.  </w:t>
      </w:r>
    </w:p>
    <w:p w:rsidR="00C43A61" w:rsidRDefault="00C43A61" w:rsidP="00B90E16">
      <w:pPr>
        <w:pStyle w:val="NormalWeb"/>
        <w:shd w:val="clear" w:color="auto" w:fill="FEFFFD"/>
        <w:spacing w:before="0" w:beforeAutospacing="0" w:after="0" w:afterAutospacing="0" w:line="360" w:lineRule="auto"/>
        <w:ind w:firstLine="300"/>
        <w:jc w:val="both"/>
        <w:rPr>
          <w:i/>
          <w:color w:val="000000"/>
          <w:sz w:val="28"/>
          <w:szCs w:val="28"/>
        </w:rPr>
      </w:pPr>
      <w:r w:rsidRPr="00B90E16">
        <w:rPr>
          <w:i/>
          <w:color w:val="000000"/>
          <w:sz w:val="28"/>
          <w:szCs w:val="28"/>
        </w:rPr>
        <w:t xml:space="preserve">Выходят </w:t>
      </w:r>
      <w:r w:rsidRPr="00B90E16">
        <w:rPr>
          <w:rStyle w:val="Strong"/>
          <w:i/>
          <w:color w:val="000000"/>
          <w:sz w:val="28"/>
          <w:szCs w:val="28"/>
        </w:rPr>
        <w:t xml:space="preserve"> </w:t>
      </w:r>
      <w:r w:rsidRPr="00B90E16">
        <w:rPr>
          <w:i/>
          <w:color w:val="000000"/>
          <w:sz w:val="28"/>
          <w:szCs w:val="28"/>
        </w:rPr>
        <w:t>3 ребенка, на жилетах прикреплены круги красного, желтого и зеленого цветов и читают стихи).</w:t>
      </w:r>
    </w:p>
    <w:p w:rsidR="00C43A61" w:rsidRPr="00B90E16" w:rsidRDefault="00C43A61" w:rsidP="002371B7">
      <w:pPr>
        <w:pStyle w:val="NormalWeb"/>
        <w:shd w:val="clear" w:color="auto" w:fill="FEFFFD"/>
        <w:spacing w:before="0" w:beforeAutospacing="0" w:after="0" w:afterAutospacing="0" w:line="360" w:lineRule="auto"/>
        <w:ind w:firstLine="300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</w:t>
      </w:r>
      <w:r w:rsidRPr="00043A9B">
        <w:rPr>
          <w:color w:val="000000"/>
          <w:sz w:val="28"/>
          <w:szCs w:val="28"/>
        </w:rPr>
        <w:pict>
          <v:shape id="_x0000_i1026" type="#_x0000_t75" style="width:147pt;height:110.25pt" o:bordertopcolor="this" o:borderleftcolor="this" o:borderbottomcolor="this" o:borderrightcolor="this">
            <v:imagedata r:id="rId9" o:title="" blacklevel="1966f"/>
            <w10:bordertop type="threeDEmboss" width="24"/>
            <w10:borderleft type="threeDEmboss" width="24"/>
            <w10:borderbottom type="threeDEmboss" width="24"/>
            <w10:borderright type="threeDEmboss" width="24"/>
          </v:shape>
        </w:pict>
      </w:r>
    </w:p>
    <w:p w:rsidR="00C43A61" w:rsidRPr="00B90E16" w:rsidRDefault="00C43A61" w:rsidP="00B90E16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textAlignment w:val="baseline"/>
        <w:rPr>
          <w:color w:val="000000"/>
          <w:sz w:val="28"/>
          <w:szCs w:val="28"/>
        </w:rPr>
      </w:pPr>
      <w:r w:rsidRPr="00B90E16">
        <w:rPr>
          <w:b/>
          <w:color w:val="000000"/>
          <w:sz w:val="28"/>
          <w:szCs w:val="28"/>
        </w:rPr>
        <w:t xml:space="preserve">Светофор Перекрестович: </w:t>
      </w:r>
      <w:r w:rsidRPr="00B90E16">
        <w:rPr>
          <w:color w:val="000000"/>
          <w:sz w:val="28"/>
          <w:szCs w:val="28"/>
        </w:rPr>
        <w:t>Все понял, что тебе рассказали наши дети и кто такой трехглазый, страшный тип.  А теперь я предлагаю игру для ребят.</w:t>
      </w:r>
    </w:p>
    <w:p w:rsidR="00C43A61" w:rsidRPr="00B90E16" w:rsidRDefault="00C43A61" w:rsidP="00B90E16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90E16">
        <w:rPr>
          <w:color w:val="000000"/>
          <w:sz w:val="28"/>
          <w:szCs w:val="28"/>
        </w:rPr>
        <w:t xml:space="preserve">Конкурс для детей </w:t>
      </w:r>
      <w:r w:rsidRPr="00B90E16">
        <w:rPr>
          <w:b/>
          <w:color w:val="000000"/>
          <w:sz w:val="28"/>
          <w:szCs w:val="28"/>
        </w:rPr>
        <w:t>«Собери светофор»</w:t>
      </w:r>
    </w:p>
    <w:p w:rsidR="00C43A61" w:rsidRPr="00B90E16" w:rsidRDefault="00C43A61" w:rsidP="00B90E16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color w:val="000000"/>
          <w:sz w:val="28"/>
          <w:szCs w:val="28"/>
        </w:rPr>
      </w:pPr>
      <w:r>
        <w:rPr>
          <w:noProof/>
        </w:rPr>
        <w:pict>
          <v:shape id="Рисунок 6" o:spid="_x0000_s1027" type="#_x0000_t75" style="position:absolute;margin-left:5in;margin-top:41.1pt;width:81pt;height:114pt;z-index:251657728;visibility:visible">
            <v:imagedata r:id="rId10" o:title="" cropleft="7740f" cropright="11208f"/>
          </v:shape>
        </w:pict>
      </w:r>
      <w:r w:rsidRPr="00B90E16">
        <w:rPr>
          <w:i/>
          <w:color w:val="000000"/>
          <w:sz w:val="28"/>
          <w:szCs w:val="28"/>
        </w:rPr>
        <w:t xml:space="preserve">Светофор делит детей на 2 команды. В каждой команде по 7человек. По сигналу дети по одной детали выкладывают светофор. </w:t>
      </w:r>
    </w:p>
    <w:p w:rsidR="00C43A61" w:rsidRPr="00B90E16" w:rsidRDefault="00C43A61" w:rsidP="00B90E16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426" w:hanging="426"/>
        <w:textAlignment w:val="baseline"/>
        <w:rPr>
          <w:color w:val="000000"/>
          <w:sz w:val="28"/>
          <w:szCs w:val="28"/>
        </w:rPr>
      </w:pPr>
      <w:r w:rsidRPr="00B90E16">
        <w:rPr>
          <w:color w:val="000000"/>
          <w:sz w:val="28"/>
          <w:szCs w:val="28"/>
        </w:rPr>
        <w:t>круг зеленого цвета</w:t>
      </w:r>
      <w:r>
        <w:rPr>
          <w:color w:val="000000"/>
          <w:sz w:val="28"/>
          <w:szCs w:val="28"/>
        </w:rPr>
        <w:t xml:space="preserve">  </w:t>
      </w:r>
    </w:p>
    <w:p w:rsidR="00C43A61" w:rsidRPr="00B90E16" w:rsidRDefault="00C43A61" w:rsidP="00B90E16">
      <w:pPr>
        <w:pStyle w:val="NormalWeb"/>
        <w:numPr>
          <w:ilvl w:val="0"/>
          <w:numId w:val="6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0"/>
        <w:textAlignment w:val="baseline"/>
        <w:rPr>
          <w:color w:val="000000"/>
          <w:sz w:val="28"/>
          <w:szCs w:val="28"/>
        </w:rPr>
      </w:pPr>
      <w:r w:rsidRPr="00B90E16">
        <w:rPr>
          <w:color w:val="000000"/>
          <w:sz w:val="28"/>
          <w:szCs w:val="28"/>
        </w:rPr>
        <w:t>круг желтого цвета</w:t>
      </w:r>
    </w:p>
    <w:p w:rsidR="00C43A61" w:rsidRPr="00B90E16" w:rsidRDefault="00C43A61" w:rsidP="00B90E16">
      <w:pPr>
        <w:pStyle w:val="NormalWeb"/>
        <w:numPr>
          <w:ilvl w:val="0"/>
          <w:numId w:val="6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hanging="720"/>
        <w:textAlignment w:val="baseline"/>
        <w:rPr>
          <w:color w:val="000000"/>
          <w:sz w:val="28"/>
          <w:szCs w:val="28"/>
        </w:rPr>
      </w:pPr>
      <w:r w:rsidRPr="00B90E16">
        <w:rPr>
          <w:color w:val="000000"/>
          <w:sz w:val="28"/>
          <w:szCs w:val="28"/>
        </w:rPr>
        <w:t>круг красного цвета</w:t>
      </w:r>
    </w:p>
    <w:p w:rsidR="00C43A61" w:rsidRPr="00B90E16" w:rsidRDefault="00C43A61" w:rsidP="00B90E16">
      <w:pPr>
        <w:pStyle w:val="NormalWeb"/>
        <w:numPr>
          <w:ilvl w:val="0"/>
          <w:numId w:val="6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hanging="720"/>
        <w:textAlignment w:val="baseline"/>
        <w:rPr>
          <w:color w:val="000000"/>
          <w:sz w:val="28"/>
          <w:szCs w:val="28"/>
        </w:rPr>
      </w:pPr>
      <w:r w:rsidRPr="00B90E16">
        <w:rPr>
          <w:color w:val="000000"/>
          <w:sz w:val="28"/>
          <w:szCs w:val="28"/>
        </w:rPr>
        <w:t xml:space="preserve">крыша </w:t>
      </w:r>
    </w:p>
    <w:p w:rsidR="00C43A61" w:rsidRPr="00B90E16" w:rsidRDefault="00C43A61" w:rsidP="00B90E16">
      <w:pPr>
        <w:pStyle w:val="NormalWeb"/>
        <w:numPr>
          <w:ilvl w:val="0"/>
          <w:numId w:val="6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hanging="720"/>
        <w:textAlignment w:val="baseline"/>
        <w:rPr>
          <w:color w:val="000000"/>
          <w:sz w:val="28"/>
          <w:szCs w:val="28"/>
        </w:rPr>
      </w:pPr>
      <w:r w:rsidRPr="00B90E16">
        <w:rPr>
          <w:color w:val="000000"/>
          <w:sz w:val="28"/>
          <w:szCs w:val="28"/>
        </w:rPr>
        <w:t>кладут в круг желтого цвета, мяч такого же цвета</w:t>
      </w:r>
    </w:p>
    <w:p w:rsidR="00C43A61" w:rsidRPr="00B90E16" w:rsidRDefault="00C43A61" w:rsidP="00B90E16">
      <w:pPr>
        <w:pStyle w:val="NormalWeb"/>
        <w:numPr>
          <w:ilvl w:val="0"/>
          <w:numId w:val="6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hanging="720"/>
        <w:textAlignment w:val="baseline"/>
        <w:rPr>
          <w:color w:val="000000"/>
          <w:sz w:val="28"/>
          <w:szCs w:val="28"/>
        </w:rPr>
      </w:pPr>
      <w:r w:rsidRPr="00B90E16">
        <w:rPr>
          <w:color w:val="000000"/>
          <w:sz w:val="28"/>
          <w:szCs w:val="28"/>
        </w:rPr>
        <w:t>кладут в круг зеленого цвета, мяч такого же цвета</w:t>
      </w:r>
    </w:p>
    <w:p w:rsidR="00C43A61" w:rsidRDefault="00C43A61" w:rsidP="00B90E16">
      <w:pPr>
        <w:pStyle w:val="NormalWeb"/>
        <w:numPr>
          <w:ilvl w:val="0"/>
          <w:numId w:val="6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hanging="720"/>
        <w:textAlignment w:val="baseline"/>
        <w:rPr>
          <w:color w:val="000000"/>
          <w:sz w:val="28"/>
          <w:szCs w:val="28"/>
        </w:rPr>
      </w:pPr>
      <w:r w:rsidRPr="00B90E16">
        <w:rPr>
          <w:color w:val="000000"/>
          <w:sz w:val="28"/>
          <w:szCs w:val="28"/>
        </w:rPr>
        <w:t>кладут в круг красного цвета, мяч такого же цвета</w:t>
      </w:r>
    </w:p>
    <w:p w:rsidR="00C43A61" w:rsidRPr="006F7368" w:rsidRDefault="00C43A61" w:rsidP="006F7368">
      <w:pPr>
        <w:pStyle w:val="NormalWeb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</w:t>
      </w:r>
      <w:r w:rsidRPr="00043A9B">
        <w:rPr>
          <w:color w:val="000000"/>
          <w:sz w:val="28"/>
          <w:szCs w:val="28"/>
        </w:rPr>
        <w:pict>
          <v:shape id="_x0000_i1027" type="#_x0000_t75" style="width:166.5pt;height:117pt" o:bordertopcolor="this" o:borderleftcolor="this" o:borderbottomcolor="this" o:borderrightcolor="this">
            <v:imagedata r:id="rId11" o:title="" croptop="9421f" cropbottom="14213f" cropleft="14566f" cropright="7281f" blacklevel="1966f"/>
            <w10:bordertop type="threeDEmboss" width="24"/>
            <w10:borderleft type="threeDEmboss" width="24"/>
            <w10:borderbottom type="threeDEmboss" width="24"/>
            <w10:borderright type="threeDEmboss" width="24"/>
          </v:shape>
        </w:pict>
      </w:r>
    </w:p>
    <w:p w:rsidR="00C43A61" w:rsidRPr="00943F0C" w:rsidRDefault="00C43A61" w:rsidP="00B90E16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b/>
          <w:color w:val="000000"/>
          <w:sz w:val="28"/>
          <w:szCs w:val="28"/>
        </w:rPr>
      </w:pPr>
      <w:r w:rsidRPr="00B90E16">
        <w:rPr>
          <w:b/>
          <w:color w:val="000000"/>
          <w:sz w:val="28"/>
          <w:szCs w:val="28"/>
        </w:rPr>
        <w:t>Светофор Перекрестович:</w:t>
      </w:r>
      <w:r>
        <w:rPr>
          <w:color w:val="000000"/>
          <w:sz w:val="28"/>
          <w:szCs w:val="28"/>
        </w:rPr>
        <w:t xml:space="preserve"> </w:t>
      </w:r>
      <w:r w:rsidRPr="00B90E16">
        <w:rPr>
          <w:color w:val="000000"/>
          <w:sz w:val="28"/>
          <w:szCs w:val="28"/>
        </w:rPr>
        <w:t>Внимание</w:t>
      </w:r>
      <w:r>
        <w:rPr>
          <w:color w:val="000000"/>
          <w:sz w:val="28"/>
          <w:szCs w:val="28"/>
        </w:rPr>
        <w:t xml:space="preserve">, </w:t>
      </w:r>
      <w:r w:rsidRPr="00B90E16">
        <w:rPr>
          <w:color w:val="000000"/>
          <w:sz w:val="28"/>
          <w:szCs w:val="28"/>
        </w:rPr>
        <w:t>конкурс для родителей</w:t>
      </w:r>
      <w:r>
        <w:rPr>
          <w:color w:val="000000"/>
          <w:sz w:val="28"/>
          <w:szCs w:val="28"/>
        </w:rPr>
        <w:t xml:space="preserve"> </w:t>
      </w:r>
      <w:r w:rsidRPr="00943F0C">
        <w:rPr>
          <w:b/>
          <w:color w:val="000000"/>
          <w:sz w:val="28"/>
          <w:szCs w:val="28"/>
        </w:rPr>
        <w:t>«Веселые трамваи»</w:t>
      </w:r>
    </w:p>
    <w:p w:rsidR="00C43A61" w:rsidRDefault="00C43A61" w:rsidP="00B90E16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i/>
          <w:color w:val="000000"/>
          <w:sz w:val="28"/>
          <w:szCs w:val="28"/>
        </w:rPr>
      </w:pPr>
      <w:r w:rsidRPr="00B90E16">
        <w:rPr>
          <w:i/>
          <w:color w:val="000000"/>
          <w:sz w:val="28"/>
          <w:szCs w:val="28"/>
        </w:rPr>
        <w:t>Участники делятся  на 2 команды. В каждой команде по 5 человек. В руках у светофора  по одному большому  кругу  красного, желтого, зеленого цветов.</w:t>
      </w:r>
      <w:r>
        <w:rPr>
          <w:i/>
          <w:color w:val="000000"/>
          <w:sz w:val="28"/>
          <w:szCs w:val="28"/>
        </w:rPr>
        <w:t xml:space="preserve"> </w:t>
      </w:r>
      <w:r w:rsidRPr="00B90E16">
        <w:rPr>
          <w:i/>
          <w:color w:val="000000"/>
          <w:sz w:val="28"/>
          <w:szCs w:val="28"/>
        </w:rPr>
        <w:t>Под фонограмму светофор по очереди</w:t>
      </w:r>
      <w:r>
        <w:rPr>
          <w:i/>
          <w:color w:val="000000"/>
          <w:sz w:val="28"/>
          <w:szCs w:val="28"/>
        </w:rPr>
        <w:t xml:space="preserve"> поднимает круг: </w:t>
      </w:r>
      <w:r w:rsidRPr="00B90E16">
        <w:rPr>
          <w:i/>
          <w:color w:val="000000"/>
          <w:sz w:val="28"/>
          <w:szCs w:val="28"/>
        </w:rPr>
        <w:t>красный – родители стоят в шеренгах</w:t>
      </w:r>
      <w:r>
        <w:rPr>
          <w:i/>
          <w:color w:val="000000"/>
          <w:sz w:val="28"/>
          <w:szCs w:val="28"/>
        </w:rPr>
        <w:t xml:space="preserve">; </w:t>
      </w:r>
      <w:r w:rsidRPr="00B90E16">
        <w:rPr>
          <w:i/>
          <w:color w:val="000000"/>
          <w:sz w:val="28"/>
          <w:szCs w:val="28"/>
        </w:rPr>
        <w:t>желтый – поворачиваются, берут друг друга за плечи и делают пружинку</w:t>
      </w:r>
      <w:r>
        <w:rPr>
          <w:i/>
          <w:color w:val="000000"/>
          <w:sz w:val="28"/>
          <w:szCs w:val="28"/>
        </w:rPr>
        <w:t xml:space="preserve">; </w:t>
      </w:r>
      <w:r w:rsidRPr="00B90E16">
        <w:rPr>
          <w:i/>
          <w:color w:val="000000"/>
          <w:sz w:val="28"/>
          <w:szCs w:val="28"/>
        </w:rPr>
        <w:t>зеленый – двигаются по всему залу в разных направлениях</w:t>
      </w:r>
      <w:r>
        <w:rPr>
          <w:i/>
          <w:color w:val="000000"/>
          <w:sz w:val="28"/>
          <w:szCs w:val="28"/>
        </w:rPr>
        <w:t>.</w:t>
      </w:r>
    </w:p>
    <w:p w:rsidR="00C43A61" w:rsidRPr="00B83E6A" w:rsidRDefault="00C43A61" w:rsidP="00B83E6A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textAlignment w:val="baseline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                   </w:t>
      </w:r>
      <w:r w:rsidRPr="00043A9B">
        <w:rPr>
          <w:i/>
          <w:color w:val="000000"/>
          <w:sz w:val="28"/>
          <w:szCs w:val="28"/>
        </w:rPr>
        <w:pict>
          <v:shape id="_x0000_i1028" type="#_x0000_t75" style="width:179.25pt;height:134.25pt" o:bordertopcolor="this" o:borderleftcolor="this" o:borderbottomcolor="this" o:borderrightcolor="this">
            <v:imagedata r:id="rId12" o:title="" blacklevel="5898f"/>
            <w10:bordertop type="threeDEmboss" width="24"/>
            <w10:borderleft type="threeDEmboss" width="24"/>
            <w10:borderbottom type="threeDEmboss" width="24"/>
            <w10:borderright type="threeDEmboss" width="24"/>
          </v:shape>
        </w:pict>
      </w:r>
    </w:p>
    <w:p w:rsidR="00C43A61" w:rsidRPr="00B90E16" w:rsidRDefault="00C43A61" w:rsidP="00B90E16">
      <w:pPr>
        <w:pStyle w:val="NormalWeb"/>
        <w:shd w:val="clear" w:color="auto" w:fill="FEFFFD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90E16">
        <w:rPr>
          <w:b/>
          <w:color w:val="000000"/>
          <w:sz w:val="28"/>
          <w:szCs w:val="28"/>
        </w:rPr>
        <w:t xml:space="preserve">Светофор Перекрестович: </w:t>
      </w:r>
      <w:r w:rsidRPr="00B90E16">
        <w:rPr>
          <w:color w:val="000000"/>
          <w:sz w:val="28"/>
          <w:szCs w:val="28"/>
        </w:rPr>
        <w:t>Молодцы ребята, а также родители. Все справились с заданиями. Конкурс продолжается.</w:t>
      </w:r>
    </w:p>
    <w:p w:rsidR="00C43A61" w:rsidRPr="00B90E16" w:rsidRDefault="00C43A61" w:rsidP="00B90E16">
      <w:pPr>
        <w:spacing w:after="0" w:line="36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B90E16">
        <w:rPr>
          <w:rFonts w:ascii="Times New Roman" w:hAnsi="Times New Roman"/>
          <w:b/>
          <w:bCs/>
          <w:color w:val="000000"/>
          <w:sz w:val="28"/>
          <w:szCs w:val="28"/>
        </w:rPr>
        <w:t>Карлсон</w:t>
      </w:r>
      <w:r w:rsidRPr="00B90E16">
        <w:rPr>
          <w:rFonts w:ascii="Times New Roman" w:hAnsi="Times New Roman"/>
          <w:color w:val="000000"/>
          <w:sz w:val="28"/>
          <w:szCs w:val="28"/>
        </w:rPr>
        <w:t>: Ну, все. Я сигналы светофора выучил, сейчас могу и машину купить.</w:t>
      </w:r>
    </w:p>
    <w:p w:rsidR="00C43A61" w:rsidRPr="00B90E16" w:rsidRDefault="00C43A61" w:rsidP="00B90E16">
      <w:pPr>
        <w:spacing w:after="0" w:line="360" w:lineRule="auto"/>
        <w:ind w:firstLine="242"/>
        <w:jc w:val="both"/>
        <w:rPr>
          <w:rFonts w:ascii="Times New Roman" w:hAnsi="Times New Roman"/>
          <w:color w:val="000000"/>
          <w:sz w:val="28"/>
          <w:szCs w:val="28"/>
        </w:rPr>
      </w:pPr>
      <w:r w:rsidRPr="00B90E16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ab/>
      </w:r>
      <w:r w:rsidRPr="00B90E16">
        <w:rPr>
          <w:rFonts w:ascii="Times New Roman" w:hAnsi="Times New Roman"/>
          <w:b/>
          <w:color w:val="000000"/>
          <w:sz w:val="28"/>
          <w:szCs w:val="28"/>
        </w:rPr>
        <w:t xml:space="preserve">Светофор Перекрестович: </w:t>
      </w:r>
      <w:r w:rsidRPr="00B90E16">
        <w:rPr>
          <w:rFonts w:ascii="Times New Roman" w:hAnsi="Times New Roman"/>
          <w:color w:val="000000"/>
          <w:sz w:val="28"/>
          <w:szCs w:val="28"/>
        </w:rPr>
        <w:t>Подожди, Карлсон. Чтобы водить машину надо еще дорожные знаки выучить.</w:t>
      </w:r>
    </w:p>
    <w:p w:rsidR="00C43A61" w:rsidRDefault="00C43A61" w:rsidP="00B90E1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90E16">
        <w:rPr>
          <w:rFonts w:ascii="Times New Roman" w:hAnsi="Times New Roman"/>
          <w:b/>
          <w:bCs/>
          <w:color w:val="000000"/>
          <w:sz w:val="28"/>
          <w:szCs w:val="28"/>
        </w:rPr>
        <w:t>Карлсон</w:t>
      </w:r>
      <w:r w:rsidRPr="00B90E16">
        <w:rPr>
          <w:rFonts w:ascii="Times New Roman" w:hAnsi="Times New Roman"/>
          <w:color w:val="000000"/>
          <w:sz w:val="28"/>
          <w:szCs w:val="28"/>
        </w:rPr>
        <w:t xml:space="preserve">: Надоели вы мне. Пойду я лучше в карты поиграю. Я их на крыше нашел. </w:t>
      </w:r>
      <w:r w:rsidRPr="00B90E16">
        <w:rPr>
          <w:rFonts w:ascii="Times New Roman" w:hAnsi="Times New Roman"/>
          <w:i/>
          <w:color w:val="000000"/>
          <w:sz w:val="28"/>
          <w:szCs w:val="28"/>
        </w:rPr>
        <w:t>(Показывает большие «карты» с изображением дорожных знаков</w:t>
      </w:r>
      <w:r>
        <w:rPr>
          <w:rFonts w:ascii="Times New Roman" w:hAnsi="Times New Roman"/>
          <w:i/>
          <w:color w:val="000000"/>
          <w:sz w:val="28"/>
          <w:szCs w:val="28"/>
        </w:rPr>
        <w:t>, приложение</w:t>
      </w:r>
      <w:r w:rsidRPr="00B90E16">
        <w:rPr>
          <w:rFonts w:ascii="Times New Roman" w:hAnsi="Times New Roman"/>
          <w:i/>
          <w:color w:val="000000"/>
          <w:sz w:val="28"/>
          <w:szCs w:val="28"/>
        </w:rPr>
        <w:t>).</w:t>
      </w:r>
      <w:r w:rsidRPr="00B90E16">
        <w:rPr>
          <w:rFonts w:ascii="Times New Roman" w:hAnsi="Times New Roman"/>
          <w:color w:val="000000"/>
          <w:sz w:val="28"/>
          <w:szCs w:val="28"/>
        </w:rPr>
        <w:t xml:space="preserve"> Я смотрю, что в них не очень-то поиграешь. Может, вы мне расскажите, что они обозначают?</w:t>
      </w:r>
    </w:p>
    <w:p w:rsidR="00C43A61" w:rsidRPr="00B83E6A" w:rsidRDefault="00C43A61" w:rsidP="00B90E1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</w:t>
      </w:r>
      <w:r w:rsidRPr="00043A9B">
        <w:rPr>
          <w:rFonts w:ascii="Times New Roman" w:hAnsi="Times New Roman"/>
          <w:color w:val="000000"/>
          <w:sz w:val="28"/>
          <w:szCs w:val="28"/>
        </w:rPr>
        <w:pict>
          <v:shape id="_x0000_i1029" type="#_x0000_t75" style="width:148.5pt;height:105.75pt" o:bordertopcolor="this" o:borderleftcolor="this" o:borderbottomcolor="this" o:borderrightcolor="this">
            <v:imagedata r:id="rId13" o:title="" croptop="9919f" cropright="13005f" blacklevel="1966f"/>
            <w10:bordertop type="threeDEmboss" width="24"/>
            <w10:borderleft type="threeDEmboss" width="24"/>
            <w10:borderbottom type="threeDEmboss" width="24"/>
            <w10:borderright type="threeDEmboss" width="24"/>
          </v:shape>
        </w:pict>
      </w:r>
    </w:p>
    <w:p w:rsidR="00C43A61" w:rsidRPr="00B90E16" w:rsidRDefault="00C43A61" w:rsidP="00B90E1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90E16">
        <w:rPr>
          <w:rFonts w:ascii="Times New Roman" w:hAnsi="Times New Roman"/>
          <w:b/>
          <w:color w:val="000000"/>
          <w:sz w:val="28"/>
          <w:szCs w:val="28"/>
        </w:rPr>
        <w:t xml:space="preserve">Светофор Перекрестович: </w:t>
      </w:r>
      <w:r w:rsidRPr="00B90E16">
        <w:rPr>
          <w:rFonts w:ascii="Times New Roman" w:hAnsi="Times New Roman"/>
          <w:color w:val="000000"/>
          <w:sz w:val="28"/>
          <w:szCs w:val="28"/>
        </w:rPr>
        <w:t>А давайте мы посмотрим, что это за карты. Это Карлсон, дорожные знаки. А чтобы тебя с ними познакомить мы сейчас проведем конкурс.</w:t>
      </w:r>
    </w:p>
    <w:p w:rsidR="00C43A61" w:rsidRPr="00B90E16" w:rsidRDefault="00C43A61" w:rsidP="00B90E1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90E16">
        <w:rPr>
          <w:rFonts w:ascii="Times New Roman" w:hAnsi="Times New Roman"/>
          <w:b/>
          <w:bCs/>
          <w:sz w:val="28"/>
          <w:szCs w:val="28"/>
        </w:rPr>
        <w:t>Конкурс  </w:t>
      </w:r>
      <w:r w:rsidRPr="00B90E16">
        <w:rPr>
          <w:rFonts w:ascii="Times New Roman" w:hAnsi="Times New Roman"/>
          <w:bCs/>
          <w:sz w:val="28"/>
          <w:szCs w:val="28"/>
        </w:rPr>
        <w:t>«Назови знак»</w:t>
      </w:r>
    </w:p>
    <w:p w:rsidR="00C43A61" w:rsidRPr="00B90E16" w:rsidRDefault="00C43A61" w:rsidP="00B90E16">
      <w:pPr>
        <w:spacing w:after="0" w:line="360" w:lineRule="auto"/>
        <w:ind w:firstLine="242"/>
        <w:rPr>
          <w:rFonts w:ascii="Times New Roman" w:hAnsi="Times New Roman"/>
          <w:i/>
          <w:color w:val="000000"/>
          <w:sz w:val="28"/>
          <w:szCs w:val="28"/>
        </w:rPr>
      </w:pPr>
      <w:r w:rsidRPr="00B90E16">
        <w:rPr>
          <w:rFonts w:ascii="Times New Roman" w:hAnsi="Times New Roman"/>
          <w:i/>
          <w:color w:val="000000"/>
          <w:sz w:val="28"/>
          <w:szCs w:val="28"/>
        </w:rPr>
        <w:t xml:space="preserve">Светофор 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читает стихотворение о знаке , дети  и родители отгадывают </w:t>
      </w:r>
      <w:r w:rsidRPr="00B90E16">
        <w:rPr>
          <w:rFonts w:ascii="Times New Roman" w:hAnsi="Times New Roman"/>
          <w:i/>
          <w:color w:val="000000"/>
          <w:sz w:val="28"/>
          <w:szCs w:val="28"/>
        </w:rPr>
        <w:t>и объясняют</w:t>
      </w:r>
      <w:r>
        <w:rPr>
          <w:rFonts w:ascii="Times New Roman" w:hAnsi="Times New Roman"/>
          <w:i/>
          <w:color w:val="000000"/>
          <w:sz w:val="28"/>
          <w:szCs w:val="28"/>
        </w:rPr>
        <w:t>, что обозначае</w:t>
      </w:r>
      <w:r w:rsidRPr="00B90E16">
        <w:rPr>
          <w:rFonts w:ascii="Times New Roman" w:hAnsi="Times New Roman"/>
          <w:i/>
          <w:color w:val="000000"/>
          <w:sz w:val="28"/>
          <w:szCs w:val="28"/>
        </w:rPr>
        <w:t>т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тот или  иной знак.</w:t>
      </w:r>
    </w:p>
    <w:p w:rsidR="00C43A61" w:rsidRPr="00B90E16" w:rsidRDefault="00C43A61" w:rsidP="00B90E16">
      <w:pPr>
        <w:spacing w:after="0" w:line="360" w:lineRule="auto"/>
        <w:ind w:firstLine="708"/>
        <w:rPr>
          <w:rFonts w:ascii="Times New Roman" w:hAnsi="Times New Roman"/>
          <w:b/>
          <w:color w:val="000000"/>
          <w:sz w:val="28"/>
          <w:szCs w:val="28"/>
        </w:rPr>
      </w:pPr>
      <w:r w:rsidRPr="00B90E16">
        <w:rPr>
          <w:rFonts w:ascii="Times New Roman" w:hAnsi="Times New Roman"/>
          <w:b/>
          <w:color w:val="000000"/>
          <w:sz w:val="28"/>
          <w:szCs w:val="28"/>
        </w:rPr>
        <w:t xml:space="preserve">Светофор Перекрестович: </w:t>
      </w:r>
      <w:r w:rsidRPr="00B90E16">
        <w:rPr>
          <w:rFonts w:ascii="Times New Roman" w:hAnsi="Times New Roman"/>
          <w:color w:val="000000"/>
          <w:sz w:val="28"/>
          <w:szCs w:val="28"/>
        </w:rPr>
        <w:t>Внимание следующий конкурс</w:t>
      </w:r>
      <w:r w:rsidRPr="00B90E16">
        <w:rPr>
          <w:rFonts w:ascii="Times New Roman" w:hAnsi="Times New Roman"/>
          <w:b/>
          <w:color w:val="000000"/>
          <w:sz w:val="28"/>
          <w:szCs w:val="28"/>
        </w:rPr>
        <w:t xml:space="preserve">   </w:t>
      </w:r>
    </w:p>
    <w:p w:rsidR="00C43A61" w:rsidRPr="00B90E16" w:rsidRDefault="00C43A61" w:rsidP="00B90E16">
      <w:pPr>
        <w:spacing w:after="0" w:line="36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B90E16">
        <w:rPr>
          <w:rFonts w:ascii="Times New Roman" w:hAnsi="Times New Roman"/>
          <w:color w:val="000000"/>
          <w:sz w:val="28"/>
          <w:szCs w:val="28"/>
        </w:rPr>
        <w:t xml:space="preserve">Конкурс </w:t>
      </w:r>
      <w:r w:rsidRPr="00B90E16">
        <w:rPr>
          <w:rFonts w:ascii="Times New Roman" w:hAnsi="Times New Roman"/>
          <w:b/>
          <w:sz w:val="28"/>
          <w:szCs w:val="28"/>
        </w:rPr>
        <w:t>«Заморочки из бочки»</w:t>
      </w:r>
    </w:p>
    <w:p w:rsidR="00C43A61" w:rsidRPr="00B90E16" w:rsidRDefault="00C43A61" w:rsidP="00B90E16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B90E16">
        <w:rPr>
          <w:rFonts w:ascii="Times New Roman" w:hAnsi="Times New Roman"/>
          <w:i/>
          <w:sz w:val="28"/>
          <w:szCs w:val="28"/>
        </w:rPr>
        <w:t>Светофор  делит детей и родителей  на две команды, задает вопросы, за правильный ответ вручается фишка. Карлсон отвечает невпопад.</w:t>
      </w:r>
    </w:p>
    <w:p w:rsidR="00C43A61" w:rsidRPr="00B90E16" w:rsidRDefault="00C43A61" w:rsidP="00B90E1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90E16">
        <w:rPr>
          <w:rFonts w:ascii="Times New Roman" w:hAnsi="Times New Roman"/>
          <w:sz w:val="28"/>
          <w:szCs w:val="28"/>
        </w:rPr>
        <w:t>1. Кто ходит по тротуару? (пешеход)</w:t>
      </w:r>
    </w:p>
    <w:p w:rsidR="00C43A61" w:rsidRPr="00B90E16" w:rsidRDefault="00C43A61" w:rsidP="00B90E1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90E16">
        <w:rPr>
          <w:rFonts w:ascii="Times New Roman" w:hAnsi="Times New Roman"/>
          <w:sz w:val="28"/>
          <w:szCs w:val="28"/>
        </w:rPr>
        <w:t>2. Из каких частей состоит улица? (дорога, тротуар)</w:t>
      </w:r>
    </w:p>
    <w:p w:rsidR="00C43A61" w:rsidRPr="00B90E16" w:rsidRDefault="00C43A61" w:rsidP="00B90E1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90E16">
        <w:rPr>
          <w:rFonts w:ascii="Times New Roman" w:hAnsi="Times New Roman"/>
          <w:sz w:val="28"/>
          <w:szCs w:val="28"/>
        </w:rPr>
        <w:t>3. Где можно гулять детям? (во дворе)</w:t>
      </w:r>
    </w:p>
    <w:p w:rsidR="00C43A61" w:rsidRPr="00B90E16" w:rsidRDefault="00C43A61" w:rsidP="00B90E1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90E16">
        <w:rPr>
          <w:rFonts w:ascii="Times New Roman" w:hAnsi="Times New Roman"/>
          <w:sz w:val="28"/>
          <w:szCs w:val="28"/>
        </w:rPr>
        <w:t>4. Как надо вести себя в автобусе? (не кричать, тихо)</w:t>
      </w:r>
    </w:p>
    <w:p w:rsidR="00C43A61" w:rsidRPr="00B90E16" w:rsidRDefault="00C43A61" w:rsidP="00B90E1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90E16">
        <w:rPr>
          <w:rFonts w:ascii="Times New Roman" w:hAnsi="Times New Roman"/>
          <w:sz w:val="28"/>
          <w:szCs w:val="28"/>
        </w:rPr>
        <w:t>5. Где люди ждут транспорт? (на остановке)</w:t>
      </w:r>
    </w:p>
    <w:p w:rsidR="00C43A61" w:rsidRPr="00B90E16" w:rsidRDefault="00C43A61" w:rsidP="00B90E1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90E16">
        <w:rPr>
          <w:rFonts w:ascii="Times New Roman" w:hAnsi="Times New Roman"/>
          <w:sz w:val="28"/>
          <w:szCs w:val="28"/>
        </w:rPr>
        <w:t>6. Где можно переходить дорогу? (светофор, пешеходный переход)</w:t>
      </w:r>
    </w:p>
    <w:p w:rsidR="00C43A61" w:rsidRPr="00B90E16" w:rsidRDefault="00C43A61" w:rsidP="00B90E1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90E16">
        <w:rPr>
          <w:rFonts w:ascii="Times New Roman" w:hAnsi="Times New Roman"/>
          <w:sz w:val="28"/>
          <w:szCs w:val="28"/>
        </w:rPr>
        <w:t>7. Назови сигналы светофора? (красный, желтый, зеленый)</w:t>
      </w:r>
    </w:p>
    <w:p w:rsidR="00C43A61" w:rsidRPr="00B90E16" w:rsidRDefault="00C43A61" w:rsidP="00B90E1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90E16">
        <w:rPr>
          <w:rFonts w:ascii="Times New Roman" w:hAnsi="Times New Roman"/>
          <w:sz w:val="28"/>
          <w:szCs w:val="28"/>
        </w:rPr>
        <w:t>8. На какой сигнал можно перейти дорогу? (на зеленый)</w:t>
      </w:r>
    </w:p>
    <w:p w:rsidR="00C43A61" w:rsidRPr="00B90E16" w:rsidRDefault="00C43A61" w:rsidP="00B90E1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90E16">
        <w:rPr>
          <w:rFonts w:ascii="Times New Roman" w:hAnsi="Times New Roman"/>
          <w:sz w:val="28"/>
          <w:szCs w:val="28"/>
        </w:rPr>
        <w:t>9. С кем можно переходить дорогу? (со взрослыми)</w:t>
      </w:r>
    </w:p>
    <w:p w:rsidR="00C43A61" w:rsidRPr="00B90E16" w:rsidRDefault="00C43A61" w:rsidP="00B90E1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90E16">
        <w:rPr>
          <w:rFonts w:ascii="Times New Roman" w:hAnsi="Times New Roman"/>
          <w:sz w:val="28"/>
          <w:szCs w:val="28"/>
        </w:rPr>
        <w:t>10. Как называют человека, управляющего машиной? (водитель)</w:t>
      </w:r>
    </w:p>
    <w:p w:rsidR="00C43A61" w:rsidRPr="00B90E16" w:rsidRDefault="00C43A61" w:rsidP="00B90E1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90E16">
        <w:rPr>
          <w:rFonts w:ascii="Times New Roman" w:hAnsi="Times New Roman"/>
          <w:sz w:val="28"/>
          <w:szCs w:val="28"/>
        </w:rPr>
        <w:t>12. Как называется место пересечения двух дорог? (перекресток)</w:t>
      </w:r>
    </w:p>
    <w:p w:rsidR="00C43A61" w:rsidRPr="00B90E16" w:rsidRDefault="00C43A61" w:rsidP="00B90E1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90E16">
        <w:rPr>
          <w:rFonts w:ascii="Times New Roman" w:hAnsi="Times New Roman"/>
          <w:sz w:val="28"/>
          <w:szCs w:val="28"/>
        </w:rPr>
        <w:t>13.Как нужно обходить автобус? (подождать, когда уедет)</w:t>
      </w:r>
    </w:p>
    <w:p w:rsidR="00C43A61" w:rsidRPr="00B90E16" w:rsidRDefault="00C43A61" w:rsidP="00B90E1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90E16">
        <w:rPr>
          <w:rFonts w:ascii="Times New Roman" w:hAnsi="Times New Roman"/>
          <w:sz w:val="28"/>
          <w:szCs w:val="28"/>
        </w:rPr>
        <w:t>14. Кто управляет автомобилем? (водитель)</w:t>
      </w:r>
    </w:p>
    <w:p w:rsidR="00C43A61" w:rsidRPr="00B90E16" w:rsidRDefault="00C43A61" w:rsidP="00B90E1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90E16">
        <w:rPr>
          <w:rFonts w:ascii="Times New Roman" w:hAnsi="Times New Roman"/>
          <w:sz w:val="28"/>
          <w:szCs w:val="28"/>
        </w:rPr>
        <w:t>15.По какой стороне проезжей части движется транспорт? (по правой)</w:t>
      </w:r>
    </w:p>
    <w:p w:rsidR="00C43A61" w:rsidRPr="00B90E16" w:rsidRDefault="00C43A61" w:rsidP="00B90E1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90E16">
        <w:rPr>
          <w:rFonts w:ascii="Times New Roman" w:hAnsi="Times New Roman"/>
          <w:sz w:val="28"/>
          <w:szCs w:val="28"/>
        </w:rPr>
        <w:t>16. Какой свет верхний на светофоре? (красный)</w:t>
      </w:r>
    </w:p>
    <w:p w:rsidR="00C43A61" w:rsidRPr="00B90E16" w:rsidRDefault="00C43A61" w:rsidP="00B90E1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90E16">
        <w:rPr>
          <w:rFonts w:ascii="Times New Roman" w:hAnsi="Times New Roman"/>
          <w:sz w:val="28"/>
          <w:szCs w:val="28"/>
        </w:rPr>
        <w:t>17.Сколько сигналов у светофора? (три)</w:t>
      </w:r>
    </w:p>
    <w:p w:rsidR="00C43A61" w:rsidRPr="00B90E16" w:rsidRDefault="00C43A61" w:rsidP="00B90E1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90E16">
        <w:rPr>
          <w:rFonts w:ascii="Times New Roman" w:hAnsi="Times New Roman"/>
          <w:sz w:val="28"/>
          <w:szCs w:val="28"/>
        </w:rPr>
        <w:t>18.Что держит в руке инспектор ГИБДД? (жезл)</w:t>
      </w:r>
    </w:p>
    <w:p w:rsidR="00C43A61" w:rsidRPr="00B90E16" w:rsidRDefault="00C43A61" w:rsidP="00B90E1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90E16">
        <w:rPr>
          <w:rFonts w:ascii="Times New Roman" w:hAnsi="Times New Roman"/>
          <w:b/>
          <w:sz w:val="28"/>
          <w:szCs w:val="28"/>
        </w:rPr>
        <w:t>Светофор Перекрестович:</w:t>
      </w:r>
      <w:r w:rsidRPr="00B90E16">
        <w:rPr>
          <w:rFonts w:ascii="Times New Roman" w:hAnsi="Times New Roman"/>
          <w:sz w:val="28"/>
          <w:szCs w:val="28"/>
        </w:rPr>
        <w:t xml:space="preserve"> Карлсон, а ты знаешь, кто следит за движением на дорогах, за тем, чтобы водители не привышали скорость движения, соблюдали правила, чтобы движение транспорта и пешеходов было безопасным.</w:t>
      </w:r>
    </w:p>
    <w:p w:rsidR="00C43A61" w:rsidRPr="00B90E16" w:rsidRDefault="00C43A61" w:rsidP="00B90E1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90E16">
        <w:rPr>
          <w:rFonts w:ascii="Times New Roman" w:hAnsi="Times New Roman"/>
          <w:b/>
          <w:sz w:val="28"/>
          <w:szCs w:val="28"/>
          <w:shd w:val="clear" w:color="auto" w:fill="FFFFFF"/>
        </w:rPr>
        <w:t>Карлсон:</w:t>
      </w:r>
      <w:r w:rsidRPr="00B90E16">
        <w:rPr>
          <w:rFonts w:ascii="Times New Roman" w:hAnsi="Times New Roman"/>
          <w:sz w:val="28"/>
          <w:szCs w:val="28"/>
          <w:shd w:val="clear" w:color="auto" w:fill="FFFFFF"/>
        </w:rPr>
        <w:t xml:space="preserve"> Нет, не знаю</w:t>
      </w:r>
    </w:p>
    <w:p w:rsidR="00C43A61" w:rsidRPr="00B90E16" w:rsidRDefault="00C43A61" w:rsidP="00B90E16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B90E16">
        <w:rPr>
          <w:b/>
          <w:color w:val="000000"/>
          <w:sz w:val="28"/>
          <w:szCs w:val="28"/>
          <w:shd w:val="clear" w:color="auto" w:fill="FFFFFF"/>
        </w:rPr>
        <w:t xml:space="preserve">Дети: </w:t>
      </w:r>
      <w:r w:rsidRPr="00B90E16">
        <w:rPr>
          <w:color w:val="000000"/>
          <w:sz w:val="28"/>
          <w:szCs w:val="28"/>
          <w:shd w:val="clear" w:color="auto" w:fill="FFFFFF"/>
        </w:rPr>
        <w:t>Милиционер, инспектор ГИБДД</w:t>
      </w:r>
    </w:p>
    <w:p w:rsidR="00C43A61" w:rsidRPr="00B90E16" w:rsidRDefault="00C43A61" w:rsidP="00B90E16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B90E16">
        <w:rPr>
          <w:b/>
          <w:color w:val="000000"/>
          <w:sz w:val="28"/>
          <w:szCs w:val="28"/>
          <w:shd w:val="clear" w:color="auto" w:fill="FFFFFF"/>
        </w:rPr>
        <w:t>Светофор Перекрестович</w:t>
      </w:r>
      <w:r w:rsidRPr="00B90E16">
        <w:rPr>
          <w:b/>
          <w:bCs/>
          <w:color w:val="000000"/>
          <w:sz w:val="28"/>
          <w:szCs w:val="28"/>
          <w:shd w:val="clear" w:color="auto" w:fill="FFFFFF"/>
        </w:rPr>
        <w:t>:</w:t>
      </w:r>
      <w:r w:rsidRPr="00B90E16">
        <w:rPr>
          <w:rStyle w:val="apple-converted-space"/>
          <w:color w:val="000000"/>
          <w:sz w:val="28"/>
          <w:szCs w:val="28"/>
          <w:shd w:val="clear" w:color="auto" w:fill="FFFFFF"/>
        </w:rPr>
        <w:t> Правильно ребята. В следующем конкурсе каждый из вас может побывать инспектором.</w:t>
      </w:r>
    </w:p>
    <w:p w:rsidR="00C43A61" w:rsidRPr="00B90E16" w:rsidRDefault="00C43A61" w:rsidP="00B90E16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B90E16">
        <w:rPr>
          <w:bCs/>
          <w:color w:val="000000"/>
          <w:sz w:val="28"/>
          <w:szCs w:val="28"/>
          <w:shd w:val="clear" w:color="auto" w:fill="FFFFFF"/>
        </w:rPr>
        <w:t xml:space="preserve">Конкурс </w:t>
      </w:r>
      <w:r w:rsidRPr="00B90E16">
        <w:rPr>
          <w:b/>
          <w:bCs/>
          <w:color w:val="000000"/>
          <w:sz w:val="28"/>
          <w:szCs w:val="28"/>
          <w:shd w:val="clear" w:color="auto" w:fill="FFFFFF"/>
        </w:rPr>
        <w:t>«Инспектор»</w:t>
      </w:r>
    </w:p>
    <w:p w:rsidR="00C43A61" w:rsidRPr="00B90E16" w:rsidRDefault="00C43A61" w:rsidP="00B90E16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i/>
          <w:color w:val="000000"/>
          <w:sz w:val="28"/>
          <w:szCs w:val="28"/>
          <w:shd w:val="clear" w:color="auto" w:fill="FFFFFF"/>
        </w:rPr>
      </w:pPr>
      <w:r w:rsidRPr="00B90E16">
        <w:rPr>
          <w:bCs/>
          <w:i/>
          <w:color w:val="000000"/>
          <w:sz w:val="28"/>
          <w:szCs w:val="28"/>
          <w:shd w:val="clear" w:color="auto" w:fill="FFFFFF"/>
        </w:rPr>
        <w:t>По команде по одному представителю от команды бегут к стулу, на котором разложены атрибуты жезл, кепка, свисток. Нужно быстро одеться, громко свиснуть в свисток, раздеться и добежать до стула, передав эстафету другому участнику.</w:t>
      </w:r>
    </w:p>
    <w:p w:rsidR="00C43A61" w:rsidRPr="00B90E16" w:rsidRDefault="00C43A61" w:rsidP="00B90E16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90E16">
        <w:rPr>
          <w:b/>
          <w:color w:val="000000"/>
          <w:sz w:val="28"/>
          <w:szCs w:val="28"/>
        </w:rPr>
        <w:t xml:space="preserve">Светофор Перекрестович: </w:t>
      </w:r>
      <w:r w:rsidRPr="00B90E16">
        <w:rPr>
          <w:sz w:val="28"/>
          <w:szCs w:val="28"/>
        </w:rPr>
        <w:t xml:space="preserve">Утро дошкольника и ваше родители начинается с дороги. Следуя в детский сад или  домой, вы пересекаете улицы с движущимся транспортом. Умеет ли ваш ребенок делать это  правильно? Выйдя на прогулку, предложите своему ребенку поиграть в «больших и маленьких». Пусть он будет «большим» и поведет вас через дорогу.  Я предлагаю шуточный конкурс. </w:t>
      </w:r>
    </w:p>
    <w:p w:rsidR="00C43A61" w:rsidRPr="00B90E16" w:rsidRDefault="00C43A61" w:rsidP="00B90E1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90E16">
        <w:rPr>
          <w:rFonts w:ascii="Times New Roman" w:hAnsi="Times New Roman"/>
          <w:sz w:val="28"/>
          <w:szCs w:val="28"/>
        </w:rPr>
        <w:t xml:space="preserve">Конкурс </w:t>
      </w:r>
      <w:r w:rsidRPr="00B90E16">
        <w:rPr>
          <w:rFonts w:ascii="Times New Roman" w:hAnsi="Times New Roman"/>
          <w:b/>
          <w:sz w:val="28"/>
          <w:szCs w:val="28"/>
        </w:rPr>
        <w:t>«Доведи папу до дома»</w:t>
      </w:r>
    </w:p>
    <w:p w:rsidR="00C43A61" w:rsidRDefault="00C43A61" w:rsidP="00B90E16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B90E16">
        <w:rPr>
          <w:rFonts w:ascii="Times New Roman" w:hAnsi="Times New Roman"/>
          <w:i/>
          <w:sz w:val="28"/>
          <w:szCs w:val="28"/>
        </w:rPr>
        <w:t>Папам завязывают глаза, дети проводят пап, огибая препятствия «змейкой».</w:t>
      </w:r>
    </w:p>
    <w:p w:rsidR="00C43A61" w:rsidRPr="00B16252" w:rsidRDefault="00C43A61" w:rsidP="00B16252">
      <w:pPr>
        <w:spacing w:after="0" w:line="360" w:lineRule="auto"/>
        <w:ind w:firstLine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</w:t>
      </w:r>
      <w:r w:rsidRPr="00043A9B">
        <w:rPr>
          <w:rFonts w:ascii="Times New Roman" w:hAnsi="Times New Roman"/>
          <w:i/>
          <w:sz w:val="28"/>
          <w:szCs w:val="28"/>
        </w:rPr>
        <w:pict>
          <v:shape id="_x0000_i1030" type="#_x0000_t75" style="width:244.5pt;height:149.25pt" o:bordertopcolor="this" o:borderleftcolor="this" o:borderbottomcolor="this" o:borderrightcolor="this">
            <v:imagedata r:id="rId14" o:title="" cropbottom="13360f" cropright="4506f" blacklevel="3932f"/>
            <w10:bordertop type="threeDEmboss" width="24"/>
            <w10:borderleft type="threeDEmboss" width="24"/>
            <w10:borderbottom type="threeDEmboss" width="24"/>
            <w10:borderright type="threeDEmboss" width="24"/>
          </v:shape>
        </w:pict>
      </w:r>
    </w:p>
    <w:p w:rsidR="00C43A61" w:rsidRPr="00B90E16" w:rsidRDefault="00C43A61" w:rsidP="00B90E1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90E16">
        <w:rPr>
          <w:rFonts w:ascii="Times New Roman" w:hAnsi="Times New Roman"/>
          <w:b/>
          <w:color w:val="000000"/>
          <w:sz w:val="28"/>
          <w:szCs w:val="28"/>
        </w:rPr>
        <w:t>Светофор Перекрестович</w:t>
      </w:r>
      <w:r w:rsidRPr="00B90E16">
        <w:rPr>
          <w:rFonts w:ascii="Times New Roman" w:hAnsi="Times New Roman"/>
          <w:b/>
          <w:sz w:val="28"/>
          <w:szCs w:val="28"/>
        </w:rPr>
        <w:t>:</w:t>
      </w:r>
      <w:r w:rsidRPr="00B90E16">
        <w:rPr>
          <w:rFonts w:ascii="Times New Roman" w:hAnsi="Times New Roman"/>
          <w:sz w:val="28"/>
          <w:szCs w:val="28"/>
        </w:rPr>
        <w:t xml:space="preserve"> </w:t>
      </w:r>
      <w:r w:rsidRPr="00B90E16">
        <w:rPr>
          <w:rFonts w:ascii="Times New Roman" w:hAnsi="Times New Roman"/>
          <w:color w:val="000000"/>
          <w:sz w:val="28"/>
          <w:szCs w:val="28"/>
        </w:rPr>
        <w:t>Ребята, где можно переходить дорогу? (</w:t>
      </w:r>
      <w:r w:rsidRPr="00B90E16">
        <w:rPr>
          <w:rFonts w:ascii="Times New Roman" w:hAnsi="Times New Roman"/>
          <w:iCs/>
          <w:color w:val="000000"/>
          <w:sz w:val="28"/>
          <w:szCs w:val="28"/>
        </w:rPr>
        <w:t>дорогу можно переходить в том месте, где есть знак «Пешеходный переход»</w:t>
      </w:r>
      <w:r w:rsidRPr="00B90E16">
        <w:rPr>
          <w:rFonts w:ascii="Times New Roman" w:hAnsi="Times New Roman"/>
          <w:color w:val="000000"/>
          <w:sz w:val="28"/>
          <w:szCs w:val="28"/>
        </w:rPr>
        <w:t>). Почему надо переходить дорогу только по пешеходному переходу? (</w:t>
      </w:r>
      <w:r w:rsidRPr="00B90E16">
        <w:rPr>
          <w:rFonts w:ascii="Times New Roman" w:hAnsi="Times New Roman"/>
          <w:iCs/>
          <w:color w:val="000000"/>
          <w:sz w:val="28"/>
          <w:szCs w:val="28"/>
        </w:rPr>
        <w:t>водитель знает, что в этих местах разрешается движение пешеходов, поэтому он снижает скорость</w:t>
      </w:r>
      <w:r w:rsidRPr="00B90E16">
        <w:rPr>
          <w:rFonts w:ascii="Times New Roman" w:hAnsi="Times New Roman"/>
          <w:color w:val="000000"/>
          <w:sz w:val="28"/>
          <w:szCs w:val="28"/>
        </w:rPr>
        <w:t>). Вот сейчас мы с вами построим  пешеходный переход и пройдем по нему.</w:t>
      </w:r>
    </w:p>
    <w:p w:rsidR="00C43A61" w:rsidRPr="00B90E16" w:rsidRDefault="00C43A61" w:rsidP="00B90E1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90E16">
        <w:rPr>
          <w:rFonts w:ascii="Times New Roman" w:hAnsi="Times New Roman"/>
          <w:sz w:val="28"/>
          <w:szCs w:val="28"/>
        </w:rPr>
        <w:t xml:space="preserve">Конкурс </w:t>
      </w:r>
      <w:r w:rsidRPr="00B90E16">
        <w:rPr>
          <w:rFonts w:ascii="Times New Roman" w:hAnsi="Times New Roman"/>
          <w:b/>
          <w:sz w:val="28"/>
          <w:szCs w:val="28"/>
        </w:rPr>
        <w:t>«Зебра»</w:t>
      </w:r>
    </w:p>
    <w:p w:rsidR="00C43A61" w:rsidRDefault="00C43A61" w:rsidP="00B90E16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B90E16">
        <w:rPr>
          <w:rFonts w:ascii="Times New Roman" w:hAnsi="Times New Roman"/>
          <w:i/>
          <w:sz w:val="28"/>
          <w:szCs w:val="28"/>
        </w:rPr>
        <w:t xml:space="preserve">Всем участникам в каждой команде, кроме последнего, раздается по  полоске белой бумаги (картона). По сигналу - первый участник кладет полосу, и возвращается к своей команде. Второй кладет свою «ступеньку» зебры и возвращается обратно и т.д. Последний участник ставит знак пешеходный переход. </w:t>
      </w:r>
    </w:p>
    <w:p w:rsidR="00C43A61" w:rsidRPr="00B16252" w:rsidRDefault="00C43A61" w:rsidP="00B16252">
      <w:pPr>
        <w:spacing w:after="0" w:line="360" w:lineRule="auto"/>
        <w:ind w:firstLine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</w:t>
      </w:r>
      <w:r w:rsidRPr="00043A9B">
        <w:rPr>
          <w:rFonts w:ascii="Times New Roman" w:hAnsi="Times New Roman"/>
          <w:i/>
          <w:sz w:val="28"/>
          <w:szCs w:val="28"/>
        </w:rPr>
        <w:pict>
          <v:shape id="_x0000_i1031" type="#_x0000_t75" style="width:204.75pt;height:135pt" o:bordertopcolor="this" o:borderleftcolor="this" o:borderbottomcolor="this" o:borderrightcolor="this">
            <v:imagedata r:id="rId15" o:title="" cropbottom="8069f" blacklevel="3932f"/>
            <w10:bordertop type="threeDEmboss" width="24"/>
            <w10:borderleft type="threeDEmboss" width="24"/>
            <w10:borderbottom type="threeDEmboss" width="24"/>
            <w10:borderright type="threeDEmboss" width="24"/>
          </v:shape>
        </w:pict>
      </w:r>
    </w:p>
    <w:p w:rsidR="00C43A61" w:rsidRPr="00B90E16" w:rsidRDefault="00C43A61" w:rsidP="00B90E16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color w:val="000000"/>
          <w:sz w:val="28"/>
          <w:szCs w:val="28"/>
        </w:rPr>
      </w:pPr>
      <w:r w:rsidRPr="00B90E16">
        <w:rPr>
          <w:sz w:val="28"/>
          <w:szCs w:val="28"/>
        </w:rPr>
        <w:t xml:space="preserve">Конкурс для родителей </w:t>
      </w:r>
      <w:r w:rsidRPr="00B90E16">
        <w:rPr>
          <w:b/>
          <w:sz w:val="28"/>
          <w:szCs w:val="28"/>
        </w:rPr>
        <w:t>«</w:t>
      </w:r>
      <w:r w:rsidRPr="00B90E16">
        <w:rPr>
          <w:b/>
          <w:color w:val="000000"/>
          <w:sz w:val="28"/>
          <w:szCs w:val="28"/>
        </w:rPr>
        <w:t>Забери малыша из детского сада</w:t>
      </w:r>
    </w:p>
    <w:p w:rsidR="00C43A61" w:rsidRPr="00B90E16" w:rsidRDefault="00C43A61" w:rsidP="00B90E16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B90E16">
        <w:rPr>
          <w:rFonts w:ascii="Times New Roman" w:hAnsi="Times New Roman"/>
          <w:i/>
          <w:sz w:val="28"/>
          <w:szCs w:val="28"/>
        </w:rPr>
        <w:t>Участники делятся на 2 команды по4 человека.</w:t>
      </w:r>
    </w:p>
    <w:p w:rsidR="00C43A61" w:rsidRPr="00B90E16" w:rsidRDefault="00C43A61" w:rsidP="00B90E16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B90E16">
        <w:rPr>
          <w:rFonts w:ascii="Times New Roman" w:hAnsi="Times New Roman"/>
          <w:i/>
          <w:sz w:val="28"/>
          <w:szCs w:val="28"/>
        </w:rPr>
        <w:t>1-одевают сапоги</w:t>
      </w:r>
    </w:p>
    <w:p w:rsidR="00C43A61" w:rsidRPr="00B90E16" w:rsidRDefault="00C43A61" w:rsidP="00B90E16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B90E16">
        <w:rPr>
          <w:rFonts w:ascii="Times New Roman" w:hAnsi="Times New Roman"/>
          <w:i/>
          <w:sz w:val="28"/>
          <w:szCs w:val="28"/>
        </w:rPr>
        <w:t>2-одевают шапку</w:t>
      </w:r>
    </w:p>
    <w:p w:rsidR="00C43A61" w:rsidRPr="00B90E16" w:rsidRDefault="00C43A61" w:rsidP="00B90E16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B90E16">
        <w:rPr>
          <w:rFonts w:ascii="Times New Roman" w:hAnsi="Times New Roman"/>
          <w:i/>
          <w:sz w:val="28"/>
          <w:szCs w:val="28"/>
        </w:rPr>
        <w:t>3-одевают куртку</w:t>
      </w:r>
    </w:p>
    <w:p w:rsidR="00C43A61" w:rsidRDefault="00C43A61" w:rsidP="00B90E16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B90E16">
        <w:rPr>
          <w:rFonts w:ascii="Times New Roman" w:hAnsi="Times New Roman"/>
          <w:i/>
          <w:sz w:val="28"/>
          <w:szCs w:val="28"/>
        </w:rPr>
        <w:t>4-берют ребенка за руку, ведет че</w:t>
      </w:r>
      <w:r>
        <w:rPr>
          <w:rFonts w:ascii="Times New Roman" w:hAnsi="Times New Roman"/>
          <w:i/>
          <w:sz w:val="28"/>
          <w:szCs w:val="28"/>
        </w:rPr>
        <w:t xml:space="preserve">рез пешеходный переход, который </w:t>
      </w:r>
      <w:r w:rsidRPr="00B90E16">
        <w:rPr>
          <w:rFonts w:ascii="Times New Roman" w:hAnsi="Times New Roman"/>
          <w:i/>
          <w:sz w:val="28"/>
          <w:szCs w:val="28"/>
        </w:rPr>
        <w:t>построили дети</w:t>
      </w:r>
    </w:p>
    <w:p w:rsidR="00C43A61" w:rsidRPr="00B16252" w:rsidRDefault="00C43A61" w:rsidP="0056446A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</w:t>
      </w:r>
      <w:r w:rsidRPr="00043A9B">
        <w:rPr>
          <w:rFonts w:ascii="Times New Roman" w:hAnsi="Times New Roman"/>
          <w:i/>
          <w:sz w:val="28"/>
          <w:szCs w:val="28"/>
        </w:rPr>
        <w:pict>
          <v:shape id="_x0000_i1032" type="#_x0000_t75" style="width:172.5pt;height:129.75pt" o:bordertopcolor="this" o:borderleftcolor="this" o:borderbottomcolor="this" o:borderrightcolor="this">
            <v:imagedata r:id="rId16" o:title="" blacklevel="1966f"/>
            <w10:bordertop type="threeDEmboss" width="24"/>
            <w10:borderleft type="threeDEmboss" width="24"/>
            <w10:borderbottom type="threeDEmboss" width="24"/>
            <w10:borderright type="threeDEmboss" width="24"/>
          </v:shape>
        </w:pict>
      </w:r>
    </w:p>
    <w:p w:rsidR="00C43A61" w:rsidRPr="00B90E16" w:rsidRDefault="00C43A61" w:rsidP="00B90E1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90E16">
        <w:rPr>
          <w:rFonts w:ascii="Times New Roman" w:hAnsi="Times New Roman"/>
          <w:b/>
          <w:sz w:val="28"/>
          <w:szCs w:val="28"/>
        </w:rPr>
        <w:t xml:space="preserve">Светофор Перекрестович: </w:t>
      </w:r>
      <w:r w:rsidRPr="00B90E16">
        <w:rPr>
          <w:rFonts w:ascii="Times New Roman" w:hAnsi="Times New Roman"/>
          <w:sz w:val="28"/>
          <w:szCs w:val="28"/>
        </w:rPr>
        <w:t>Переходить дорогу вы умеете. Давайте посмотрим, какие из вас получатся водители.</w:t>
      </w:r>
    </w:p>
    <w:p w:rsidR="00C43A61" w:rsidRPr="00B90E16" w:rsidRDefault="00C43A61" w:rsidP="00B90E16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B90E16">
        <w:rPr>
          <w:rFonts w:ascii="Times New Roman" w:hAnsi="Times New Roman"/>
          <w:sz w:val="28"/>
          <w:szCs w:val="28"/>
        </w:rPr>
        <w:t xml:space="preserve">Конкурс </w:t>
      </w:r>
      <w:r w:rsidRPr="00B90E16">
        <w:rPr>
          <w:rFonts w:ascii="Times New Roman" w:hAnsi="Times New Roman"/>
          <w:b/>
          <w:sz w:val="28"/>
          <w:szCs w:val="28"/>
        </w:rPr>
        <w:t>«Извилистая дорога»</w:t>
      </w:r>
    </w:p>
    <w:p w:rsidR="00C43A61" w:rsidRPr="00B90E16" w:rsidRDefault="00C43A61" w:rsidP="00B90E1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B90E16">
        <w:rPr>
          <w:i/>
          <w:color w:val="000000"/>
          <w:sz w:val="28"/>
          <w:szCs w:val="28"/>
          <w:shd w:val="clear" w:color="auto" w:fill="FFFFFF"/>
        </w:rPr>
        <w:t>Объехать на велосипеде вокруг кеглей, не задевая их.</w:t>
      </w:r>
    </w:p>
    <w:p w:rsidR="00C43A61" w:rsidRDefault="00C43A61" w:rsidP="00B90E16">
      <w:pPr>
        <w:pStyle w:val="NormalWeb"/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8"/>
          <w:szCs w:val="28"/>
          <w:shd w:val="clear" w:color="auto" w:fill="FFFFFF"/>
        </w:rPr>
      </w:pPr>
      <w:r w:rsidRPr="00B90E16">
        <w:rPr>
          <w:i/>
          <w:color w:val="000000"/>
          <w:sz w:val="28"/>
          <w:szCs w:val="28"/>
          <w:shd w:val="clear" w:color="auto" w:fill="FFFFFF"/>
        </w:rPr>
        <w:t>Для родителей  провезти большую машину</w:t>
      </w:r>
    </w:p>
    <w:p w:rsidR="00C43A61" w:rsidRPr="00B16252" w:rsidRDefault="00C43A61" w:rsidP="00B90E16">
      <w:pPr>
        <w:pStyle w:val="NormalWeb"/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 xml:space="preserve">                                     </w:t>
      </w:r>
      <w:r w:rsidRPr="00043A9B">
        <w:rPr>
          <w:i/>
          <w:color w:val="000000"/>
          <w:sz w:val="28"/>
          <w:szCs w:val="28"/>
          <w:shd w:val="clear" w:color="auto" w:fill="FFFFFF"/>
        </w:rPr>
        <w:pict>
          <v:shape id="_x0000_i1033" type="#_x0000_t75" style="width:214.5pt;height:134.25pt" o:bordertopcolor="this" o:borderleftcolor="this" o:borderbottomcolor="this" o:borderrightcolor="this">
            <v:imagedata r:id="rId17" o:title="" cropbottom="11646f" cropleft="4634f" blacklevel="1966f"/>
            <w10:bordertop type="threeDEmboss" width="24"/>
            <w10:borderleft type="threeDEmboss" width="24"/>
            <w10:borderbottom type="threeDEmboss" width="24"/>
            <w10:borderright type="threeDEmboss" width="24"/>
          </v:shape>
        </w:pict>
      </w:r>
    </w:p>
    <w:p w:rsidR="00C43A61" w:rsidRPr="00B90E16" w:rsidRDefault="00C43A61" w:rsidP="00B90E16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  <w:shd w:val="clear" w:color="auto" w:fill="FFFFFF"/>
        </w:rPr>
      </w:pPr>
      <w:r w:rsidRPr="00B90E16">
        <w:rPr>
          <w:b/>
          <w:color w:val="000000"/>
          <w:sz w:val="28"/>
          <w:szCs w:val="28"/>
          <w:shd w:val="clear" w:color="auto" w:fill="FFFFFF"/>
        </w:rPr>
        <w:t>Светофор Перекрестович:</w:t>
      </w:r>
      <w:r w:rsidRPr="00B90E16">
        <w:rPr>
          <w:color w:val="000000"/>
          <w:sz w:val="28"/>
          <w:szCs w:val="28"/>
          <w:shd w:val="clear" w:color="auto" w:fill="FFFFFF"/>
        </w:rPr>
        <w:t xml:space="preserve"> Вот и подошли наши соревнования к завершению. В заключении хочется и сказать:</w:t>
      </w:r>
    </w:p>
    <w:p w:rsidR="00C43A61" w:rsidRDefault="00C43A61" w:rsidP="00A658EE">
      <w:pPr>
        <w:pStyle w:val="NormalWe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B90E16">
        <w:rPr>
          <w:color w:val="000000"/>
          <w:sz w:val="28"/>
          <w:szCs w:val="28"/>
          <w:shd w:val="clear" w:color="auto" w:fill="FFFFFF"/>
        </w:rPr>
        <w:t xml:space="preserve">На </w:t>
      </w:r>
      <w:r>
        <w:rPr>
          <w:color w:val="000000"/>
          <w:sz w:val="28"/>
          <w:szCs w:val="28"/>
          <w:shd w:val="clear" w:color="auto" w:fill="FFFFFF"/>
        </w:rPr>
        <w:t>улице будьте внимательны, дети!</w:t>
      </w:r>
    </w:p>
    <w:p w:rsidR="00C43A61" w:rsidRDefault="00C43A61" w:rsidP="00A658EE">
      <w:pPr>
        <w:pStyle w:val="NormalWeb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B90E16">
        <w:rPr>
          <w:color w:val="000000"/>
          <w:sz w:val="28"/>
          <w:szCs w:val="28"/>
          <w:shd w:val="clear" w:color="auto" w:fill="FFFFFF"/>
        </w:rPr>
        <w:t>Твердо запомните правила эти.</w:t>
      </w:r>
      <w:r w:rsidRPr="00B90E16">
        <w:rPr>
          <w:color w:val="000000"/>
          <w:sz w:val="28"/>
          <w:szCs w:val="28"/>
          <w:shd w:val="clear" w:color="auto" w:fill="FFFFFF"/>
        </w:rPr>
        <w:br/>
        <w:t> Помните правила эти всегда,</w:t>
      </w:r>
      <w:r w:rsidRPr="00B90E16">
        <w:rPr>
          <w:color w:val="000000"/>
          <w:sz w:val="28"/>
          <w:szCs w:val="28"/>
          <w:shd w:val="clear" w:color="auto" w:fill="FFFFFF"/>
        </w:rPr>
        <w:br/>
        <w:t> Чтоб не случилась с вами беда!</w:t>
      </w:r>
    </w:p>
    <w:p w:rsidR="00C43A61" w:rsidRDefault="00C43A61" w:rsidP="00A658EE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i/>
          <w:color w:val="000000"/>
          <w:sz w:val="28"/>
          <w:szCs w:val="28"/>
        </w:rPr>
      </w:pPr>
      <w:r w:rsidRPr="00B90E16">
        <w:rPr>
          <w:color w:val="000000"/>
          <w:sz w:val="28"/>
          <w:szCs w:val="28"/>
          <w:shd w:val="clear" w:color="auto" w:fill="FFFFFF"/>
        </w:rPr>
        <w:br/>
      </w:r>
      <w:r>
        <w:rPr>
          <w:i/>
          <w:color w:val="000000"/>
          <w:sz w:val="28"/>
          <w:szCs w:val="28"/>
        </w:rPr>
        <w:t xml:space="preserve">  </w:t>
      </w:r>
      <w:r>
        <w:rPr>
          <w:i/>
          <w:color w:val="000000"/>
          <w:sz w:val="28"/>
          <w:szCs w:val="28"/>
        </w:rPr>
        <w:tab/>
      </w:r>
      <w:r w:rsidRPr="00B90E16">
        <w:rPr>
          <w:i/>
          <w:color w:val="000000"/>
          <w:sz w:val="28"/>
          <w:szCs w:val="28"/>
        </w:rPr>
        <w:t xml:space="preserve">В конце праздника Карлсон благодарит детей за помощь и предлагает вместе исполнить его любимую песню «На крыше» </w:t>
      </w:r>
    </w:p>
    <w:p w:rsidR="00C43A61" w:rsidRDefault="00C43A61" w:rsidP="00B16252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i/>
          <w:color w:val="000000"/>
          <w:sz w:val="28"/>
          <w:szCs w:val="28"/>
        </w:rPr>
      </w:pPr>
      <w:r w:rsidRPr="00B90E16">
        <w:rPr>
          <w:i/>
          <w:color w:val="000000"/>
          <w:sz w:val="28"/>
          <w:szCs w:val="28"/>
        </w:rPr>
        <w:t>в исполнении  группы Ласковый май</w:t>
      </w:r>
    </w:p>
    <w:p w:rsidR="00C43A61" w:rsidRPr="00E80C92" w:rsidRDefault="00C43A61" w:rsidP="00E80C92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</w:t>
      </w:r>
      <w:r w:rsidRPr="00043A9B">
        <w:rPr>
          <w:i/>
          <w:color w:val="000000"/>
          <w:sz w:val="28"/>
          <w:szCs w:val="28"/>
        </w:rPr>
        <w:pict>
          <v:shape id="_x0000_i1034" type="#_x0000_t75" style="width:249.75pt;height:163.5pt" o:bordertopcolor="this" o:borderleftcolor="this" o:borderbottomcolor="this" o:borderrightcolor="this">
            <v:imagedata r:id="rId18" o:title="" cropbottom="17073f" cropleft="5960f" cropright="2780f" blacklevel="1966f"/>
            <w10:bordertop type="threeDEmboss" width="24"/>
            <w10:borderleft type="threeDEmboss" width="24"/>
            <w10:borderbottom type="threeDEmboss" width="24"/>
            <w10:borderright type="threeDEmboss" width="24"/>
          </v:shape>
        </w:pict>
      </w:r>
    </w:p>
    <w:p w:rsidR="00C43A61" w:rsidRDefault="00C43A61" w:rsidP="00D4139D">
      <w:pPr>
        <w:spacing w:after="0" w:line="360" w:lineRule="auto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          </w:t>
      </w:r>
    </w:p>
    <w:p w:rsidR="00C43A61" w:rsidRPr="00053C41" w:rsidRDefault="00C43A61" w:rsidP="00D4139D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Список используемо</w:t>
      </w:r>
      <w:r w:rsidRPr="00CB578A">
        <w:rPr>
          <w:rFonts w:ascii="Times New Roman" w:hAnsi="Times New Roman"/>
          <w:b/>
          <w:bCs/>
          <w:sz w:val="28"/>
          <w:szCs w:val="28"/>
        </w:rPr>
        <w:t>й литературы</w:t>
      </w:r>
    </w:p>
    <w:p w:rsidR="00C43A61" w:rsidRDefault="00C43A61" w:rsidP="00D4139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 Гончарова Л.М. / П</w:t>
      </w:r>
      <w:r w:rsidRPr="00EA3744">
        <w:rPr>
          <w:color w:val="000000"/>
          <w:sz w:val="28"/>
          <w:szCs w:val="28"/>
        </w:rPr>
        <w:t>равила дорожного движения для начальной школы</w:t>
      </w:r>
      <w:r>
        <w:rPr>
          <w:color w:val="000000"/>
          <w:sz w:val="28"/>
          <w:szCs w:val="28"/>
        </w:rPr>
        <w:t xml:space="preserve">  </w:t>
      </w:r>
      <w:r w:rsidRPr="00EA3744">
        <w:rPr>
          <w:color w:val="000000"/>
          <w:sz w:val="28"/>
          <w:szCs w:val="28"/>
        </w:rPr>
        <w:t>/ Л.М. Гончарова. -  Ростов н /Д: Феникс, 2008.</w:t>
      </w:r>
    </w:p>
    <w:p w:rsidR="00C43A61" w:rsidRPr="009E31A6" w:rsidRDefault="00C43A61" w:rsidP="00D4139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CB578A">
        <w:rPr>
          <w:sz w:val="28"/>
          <w:szCs w:val="28"/>
        </w:rPr>
        <w:t>Данилова Т. И. Программа «Светофор» Обучение детей дошкольного возраста ПДД. - СПб, издательство «ДЕТСТВО-ПРЕСС», 2009.</w:t>
      </w:r>
    </w:p>
    <w:p w:rsidR="00C43A61" w:rsidRPr="002C5CF7" w:rsidRDefault="00C43A61" w:rsidP="00D4139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2C5CF7">
        <w:rPr>
          <w:rFonts w:ascii="Times New Roman" w:hAnsi="Times New Roman"/>
          <w:sz w:val="28"/>
          <w:szCs w:val="28"/>
        </w:rPr>
        <w:t>. Извекова Н. А. Правила дорожного движения. – М.: Просвещение. 1981.</w:t>
      </w:r>
    </w:p>
    <w:p w:rsidR="00C43A61" w:rsidRPr="00CB578A" w:rsidRDefault="00C43A61" w:rsidP="00D4139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B578A">
        <w:rPr>
          <w:rFonts w:ascii="Times New Roman" w:hAnsi="Times New Roman"/>
          <w:sz w:val="28"/>
          <w:szCs w:val="28"/>
        </w:rPr>
        <w:t>4. Зенина Т. Н. Родительские собрания в детском саду. - М., 2006.</w:t>
      </w:r>
    </w:p>
    <w:p w:rsidR="00C43A61" w:rsidRPr="00CB578A" w:rsidRDefault="00C43A61" w:rsidP="00D4139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B578A">
        <w:rPr>
          <w:rFonts w:ascii="Times New Roman" w:hAnsi="Times New Roman"/>
          <w:sz w:val="28"/>
          <w:szCs w:val="28"/>
        </w:rPr>
        <w:t>5. Козловская Е. Дорожно-транспортные происшествия с участием детей дошкольного возраста. Причины и условия, способствующие их возникновению // Дошкольное воспитание. 2011. №10.</w:t>
      </w:r>
    </w:p>
    <w:p w:rsidR="00C43A61" w:rsidRPr="00CB578A" w:rsidRDefault="00C43A61" w:rsidP="00D4139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B578A">
        <w:rPr>
          <w:rFonts w:ascii="Times New Roman" w:hAnsi="Times New Roman"/>
          <w:sz w:val="28"/>
          <w:szCs w:val="28"/>
        </w:rPr>
        <w:t>6. Правила дорожного движения. Старшая и подготовительная группы. / Сост. Поддубная Л. Б. - Волгоград: ИТД «Корифей».</w:t>
      </w:r>
    </w:p>
    <w:p w:rsidR="00C43A61" w:rsidRPr="00CB578A" w:rsidRDefault="00C43A61" w:rsidP="00D4139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B578A">
        <w:rPr>
          <w:rFonts w:ascii="Times New Roman" w:hAnsi="Times New Roman"/>
          <w:sz w:val="28"/>
          <w:szCs w:val="28"/>
        </w:rPr>
        <w:t>7. Скоролупова О. А. Занятия с детьми старшего дошкольного возраста по теме «Правила и безопасность дорожного движения». - М., 2007.</w:t>
      </w:r>
    </w:p>
    <w:p w:rsidR="00C43A61" w:rsidRDefault="00C43A61" w:rsidP="00D4139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B578A">
        <w:rPr>
          <w:rFonts w:ascii="Times New Roman" w:hAnsi="Times New Roman"/>
          <w:sz w:val="28"/>
          <w:szCs w:val="28"/>
        </w:rPr>
        <w:t>8. Саулина Т. Ф. Три сигнала светофора: Ознакомление дошкольников с правилами дорожного движения – М. : Мозаика-Синтез, 2008.</w:t>
      </w:r>
    </w:p>
    <w:p w:rsidR="00C43A61" w:rsidRPr="002C5CF7" w:rsidRDefault="00C43A61" w:rsidP="00D4139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2C5CF7">
        <w:rPr>
          <w:rFonts w:ascii="Times New Roman" w:hAnsi="Times New Roman"/>
          <w:sz w:val="28"/>
          <w:szCs w:val="28"/>
        </w:rPr>
        <w:t xml:space="preserve">. Степаненкова Э. Я., Филенко М. Ф. Дошкольникам о правилах дорожного </w:t>
      </w:r>
    </w:p>
    <w:p w:rsidR="00C43A61" w:rsidRDefault="00C43A61" w:rsidP="00D4139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5CF7">
        <w:rPr>
          <w:rFonts w:ascii="Times New Roman" w:hAnsi="Times New Roman"/>
          <w:sz w:val="28"/>
          <w:szCs w:val="28"/>
        </w:rPr>
        <w:t>движения. М.: Просвещение. 1980.</w:t>
      </w:r>
    </w:p>
    <w:p w:rsidR="00C43A61" w:rsidRPr="00CB578A" w:rsidRDefault="00C43A61" w:rsidP="00D4139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CB578A">
        <w:rPr>
          <w:rFonts w:ascii="Times New Roman" w:hAnsi="Times New Roman"/>
          <w:sz w:val="28"/>
          <w:szCs w:val="28"/>
        </w:rPr>
        <w:t>. Хромцова Т. Г. Воспитание безопасного поведения дошкольников на улице: Учебное пособие - М. :Центр педагогического образования, 2007.</w:t>
      </w:r>
    </w:p>
    <w:p w:rsidR="00C43A61" w:rsidRPr="002C5CF7" w:rsidRDefault="00C43A61" w:rsidP="00D4139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7" o:spid="_x0000_s1028" type="#_x0000_t75" style="position:absolute;left:0;text-align:left;margin-left:405pt;margin-top:12.05pt;width:69.55pt;height:99pt;z-index:251656704;visibility:visible" wrapcoords="-232 0 -232 21436 21600 21436 21600 0 -232 0">
            <v:imagedata r:id="rId19" o:title="" cropbottom="731f" cropleft="7235f"/>
            <w10:wrap type="through"/>
          </v:shape>
        </w:pict>
      </w:r>
      <w:r>
        <w:rPr>
          <w:rFonts w:ascii="Times New Roman" w:hAnsi="Times New Roman"/>
          <w:sz w:val="28"/>
          <w:szCs w:val="28"/>
        </w:rPr>
        <w:t>11</w:t>
      </w:r>
      <w:r w:rsidRPr="002C5CF7">
        <w:rPr>
          <w:rFonts w:ascii="Times New Roman" w:hAnsi="Times New Roman"/>
          <w:sz w:val="28"/>
          <w:szCs w:val="28"/>
        </w:rPr>
        <w:t xml:space="preserve">. Интернет ресурсы: http://vospitatel.com/ua; </w:t>
      </w:r>
    </w:p>
    <w:p w:rsidR="00C43A61" w:rsidRPr="002C5CF7" w:rsidRDefault="00C43A61" w:rsidP="00D4139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5CF7">
        <w:rPr>
          <w:rFonts w:ascii="Times New Roman" w:hAnsi="Times New Roman"/>
          <w:sz w:val="28"/>
          <w:szCs w:val="28"/>
        </w:rPr>
        <w:t xml:space="preserve"> http://nsportal.ru/detskii-sad</w:t>
      </w:r>
    </w:p>
    <w:p w:rsidR="00C43A61" w:rsidRPr="002C5CF7" w:rsidRDefault="00C43A61" w:rsidP="00D4139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5CF7">
        <w:rPr>
          <w:rFonts w:ascii="Times New Roman" w:hAnsi="Times New Roman"/>
          <w:sz w:val="28"/>
          <w:szCs w:val="28"/>
        </w:rPr>
        <w:t xml:space="preserve"> www.ds11-gkan.edu.cap.ru</w:t>
      </w:r>
    </w:p>
    <w:p w:rsidR="00C43A61" w:rsidRPr="005E081A" w:rsidRDefault="00C43A61" w:rsidP="00D4139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E32E5">
        <w:rPr>
          <w:rFonts w:ascii="Times New Roman" w:hAnsi="Times New Roman"/>
          <w:sz w:val="28"/>
          <w:szCs w:val="28"/>
        </w:rPr>
        <w:t xml:space="preserve"> </w:t>
      </w:r>
      <w:hyperlink r:id="rId20" w:tgtFrame="_blank" w:history="1">
        <w:r w:rsidRPr="005E081A">
          <w:rPr>
            <w:rStyle w:val="Hyperlink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http://edu.znate.ru/docs/880/index-63622.html</w:t>
        </w:r>
      </w:hyperlink>
    </w:p>
    <w:p w:rsidR="00C43A61" w:rsidRPr="005E081A" w:rsidRDefault="00C43A61" w:rsidP="00D4139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E081A">
        <w:rPr>
          <w:rFonts w:ascii="Times New Roman" w:hAnsi="Times New Roman"/>
          <w:sz w:val="28"/>
          <w:szCs w:val="28"/>
        </w:rPr>
        <w:t xml:space="preserve"> </w:t>
      </w:r>
      <w:hyperlink r:id="rId21" w:tgtFrame="_blank" w:history="1">
        <w:r w:rsidRPr="005E081A">
          <w:rPr>
            <w:rStyle w:val="Hyperlink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http://mdoy129.ru/content/наш-друг-светофор</w:t>
        </w:r>
      </w:hyperlink>
    </w:p>
    <w:p w:rsidR="00C43A61" w:rsidRPr="005E081A" w:rsidRDefault="00C43A61" w:rsidP="00D4139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E081A">
        <w:rPr>
          <w:rFonts w:ascii="Times New Roman" w:hAnsi="Times New Roman"/>
          <w:sz w:val="28"/>
          <w:szCs w:val="28"/>
        </w:rPr>
        <w:t xml:space="preserve"> </w:t>
      </w:r>
      <w:hyperlink r:id="rId22" w:tgtFrame="_blank" w:history="1">
        <w:r w:rsidRPr="005E081A">
          <w:rPr>
            <w:rStyle w:val="Hyperlink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http://ryabinka-detsad.ucoz.ru/index/bezopasnost_dorozhnogo_dvizhenija…</w:t>
        </w:r>
      </w:hyperlink>
    </w:p>
    <w:p w:rsidR="00C43A61" w:rsidRPr="005E081A" w:rsidRDefault="00C43A61" w:rsidP="00D4139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E081A">
        <w:rPr>
          <w:rFonts w:ascii="Times New Roman" w:hAnsi="Times New Roman"/>
          <w:sz w:val="28"/>
          <w:szCs w:val="28"/>
        </w:rPr>
        <w:t xml:space="preserve"> </w:t>
      </w:r>
      <w:hyperlink r:id="rId23" w:tgtFrame="_blank" w:history="1">
        <w:r w:rsidRPr="005E081A">
          <w:rPr>
            <w:rStyle w:val="Hyperlink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http://www.podvodny.ru/blogs/Practical_astrology/148.php</w:t>
        </w:r>
      </w:hyperlink>
    </w:p>
    <w:p w:rsidR="00C43A61" w:rsidRPr="004E2135" w:rsidRDefault="00C43A61" w:rsidP="00D4139D">
      <w:pPr>
        <w:pStyle w:val="NormalWeb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E2135">
        <w:rPr>
          <w:sz w:val="28"/>
          <w:szCs w:val="28"/>
        </w:rPr>
        <w:t>http://doshvozrast.ru/prazdniki/detscenarii58.htm</w:t>
      </w:r>
    </w:p>
    <w:p w:rsidR="00C43A61" w:rsidRDefault="00C43A61" w:rsidP="00ED6CE0">
      <w:pPr>
        <w:jc w:val="right"/>
        <w:rPr>
          <w:rFonts w:ascii="Times New Roman" w:hAnsi="Times New Roman"/>
          <w:b/>
          <w:sz w:val="28"/>
          <w:szCs w:val="28"/>
        </w:rPr>
      </w:pPr>
    </w:p>
    <w:p w:rsidR="00C43A61" w:rsidRDefault="00C43A61" w:rsidP="00E80C92">
      <w:pPr>
        <w:rPr>
          <w:rFonts w:ascii="Times New Roman" w:hAnsi="Times New Roman"/>
          <w:b/>
          <w:sz w:val="28"/>
          <w:szCs w:val="28"/>
        </w:rPr>
      </w:pPr>
    </w:p>
    <w:p w:rsidR="00C43A61" w:rsidRPr="00053C41" w:rsidRDefault="00C43A61" w:rsidP="00053C41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Приложение 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290"/>
        <w:gridCol w:w="5388"/>
      </w:tblGrid>
      <w:tr w:rsidR="00C43A61" w:rsidRPr="00EC2DBB" w:rsidTr="005F37E0">
        <w:trPr>
          <w:jc w:val="center"/>
        </w:trPr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43A61" w:rsidRPr="00E867D6" w:rsidRDefault="00C43A61" w:rsidP="00E80C92">
            <w:pPr>
              <w:spacing w:after="0" w:line="33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43A61" w:rsidRPr="00E867D6" w:rsidRDefault="00C43A61" w:rsidP="0041604A">
            <w:pPr>
              <w:spacing w:after="0" w:line="33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43A9B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pict>
                <v:shape id="Рисунок 1" o:spid="_x0000_i1035" type="#_x0000_t75" alt="Стихи о дорожных знаках. Дорожный знак. Уступи дорогу." style="width:48pt;height:43.5pt;visibility:visible">
                  <v:imagedata r:id="rId24" o:title=""/>
                </v:shape>
              </w:pict>
            </w:r>
          </w:p>
        </w:tc>
        <w:tc>
          <w:tcPr>
            <w:tcW w:w="53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43A61" w:rsidRPr="005F37E0" w:rsidRDefault="00C43A61" w:rsidP="005F37E0">
            <w:pPr>
              <w:spacing w:after="0" w:line="330" w:lineRule="atLeas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Стихи к конкурсу </w: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53C4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«Назови знак»</w:t>
            </w:r>
          </w:p>
          <w:p w:rsidR="00C43A61" w:rsidRPr="00E867D6" w:rsidRDefault="00C43A61" w:rsidP="0041604A">
            <w:pPr>
              <w:spacing w:after="0" w:line="330" w:lineRule="atLeast"/>
              <w:outlineLvl w:val="1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E867D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Знак "Уступи дорогу":</w:t>
            </w:r>
          </w:p>
          <w:p w:rsidR="00C43A61" w:rsidRPr="00E867D6" w:rsidRDefault="00C43A61" w:rsidP="0041604A">
            <w:pPr>
              <w:spacing w:after="105" w:line="33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t>Если видишь этот знак,</w: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Знай, что он не просто так.</w: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Чтобы не было проблем,</w: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Уступи дорогу всем!</w:t>
            </w:r>
          </w:p>
        </w:tc>
      </w:tr>
      <w:tr w:rsidR="00C43A61" w:rsidRPr="00EC2DBB" w:rsidTr="005F37E0">
        <w:trPr>
          <w:jc w:val="center"/>
        </w:trPr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43A61" w:rsidRPr="00E867D6" w:rsidRDefault="00C43A61" w:rsidP="0041604A">
            <w:pPr>
              <w:spacing w:after="0" w:line="33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43A9B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pict>
                <v:shape id="Рисунок 2" o:spid="_x0000_i1036" type="#_x0000_t75" alt="Стихи о дорожных знаках. Дорожный знак. Движение запрещено." style="width:46.5pt;height:46.5pt;visibility:visible">
                  <v:imagedata r:id="rId25" o:title=""/>
                </v:shape>
              </w:pict>
            </w:r>
          </w:p>
        </w:tc>
        <w:tc>
          <w:tcPr>
            <w:tcW w:w="53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43A61" w:rsidRPr="00E867D6" w:rsidRDefault="00C43A61" w:rsidP="0041604A">
            <w:pPr>
              <w:spacing w:after="0" w:line="330" w:lineRule="atLeast"/>
              <w:outlineLvl w:val="1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E867D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Знак "Движение запрещено":</w:t>
            </w:r>
          </w:p>
          <w:p w:rsidR="00C43A61" w:rsidRPr="00E867D6" w:rsidRDefault="00C43A61" w:rsidP="0041604A">
            <w:pPr>
              <w:spacing w:after="105" w:line="33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t>Этот знак ну очень строгий,</w: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Коль стоит он на дороге.</w: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Говорит он нам: "Друзья,</w: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Ездить здесь совсем нельзя!"</w:t>
            </w:r>
          </w:p>
        </w:tc>
      </w:tr>
      <w:tr w:rsidR="00C43A61" w:rsidRPr="00EC2DBB" w:rsidTr="005F37E0">
        <w:trPr>
          <w:jc w:val="center"/>
        </w:trPr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43A61" w:rsidRPr="00E867D6" w:rsidRDefault="00C43A61" w:rsidP="0041604A">
            <w:pPr>
              <w:spacing w:after="0" w:line="33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43A9B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pict>
                <v:shape id="Рисунок 3" o:spid="_x0000_i1037" type="#_x0000_t75" alt="Стихи о дорожных знаках. Дорожный знак. Въезд запрещен." style="width:46.5pt;height:46.5pt;visibility:visible">
                  <v:imagedata r:id="rId26" o:title=""/>
                </v:shape>
              </w:pict>
            </w:r>
          </w:p>
        </w:tc>
        <w:tc>
          <w:tcPr>
            <w:tcW w:w="53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43A61" w:rsidRPr="00E867D6" w:rsidRDefault="00C43A61" w:rsidP="00E80C92">
            <w:pPr>
              <w:spacing w:after="0" w:line="330" w:lineRule="atLeast"/>
              <w:outlineLvl w:val="1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E867D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Знак "Въезд запрещен":</w:t>
            </w:r>
          </w:p>
          <w:p w:rsidR="00C43A61" w:rsidRPr="00E867D6" w:rsidRDefault="00C43A61" w:rsidP="0041604A">
            <w:pPr>
              <w:spacing w:after="105" w:line="33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t> Знак водителей стращает,</w: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Въезд машинам запрещает!</w: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Не пытайтесь сгоряча</w: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Ехать мимо кирпича!</w:t>
            </w:r>
          </w:p>
        </w:tc>
      </w:tr>
      <w:tr w:rsidR="00C43A61" w:rsidRPr="00EC2DBB" w:rsidTr="005F37E0">
        <w:trPr>
          <w:jc w:val="center"/>
        </w:trPr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43A61" w:rsidRPr="00E867D6" w:rsidRDefault="00C43A61" w:rsidP="0041604A">
            <w:pPr>
              <w:spacing w:after="0" w:line="33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43A9B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pict>
                <v:shape id="Рисунок 6" o:spid="_x0000_i1038" type="#_x0000_t75" alt="Стихи о дорожных знаках. Дорожный знак. Пешеходный переход." style="width:43.5pt;height:46.5pt;visibility:visible">
                  <v:imagedata r:id="rId27" o:title=""/>
                </v:shape>
              </w:pict>
            </w:r>
          </w:p>
        </w:tc>
        <w:tc>
          <w:tcPr>
            <w:tcW w:w="53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43A61" w:rsidRPr="00E867D6" w:rsidRDefault="00C43A61" w:rsidP="0041604A">
            <w:pPr>
              <w:spacing w:after="0" w:line="330" w:lineRule="atLeast"/>
              <w:outlineLvl w:val="1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E867D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Знак "Пешеходный переход":</w:t>
            </w:r>
          </w:p>
          <w:p w:rsidR="00C43A61" w:rsidRPr="00E867D6" w:rsidRDefault="00C43A61" w:rsidP="0041604A">
            <w:pPr>
              <w:spacing w:after="0" w:line="330" w:lineRule="atLeast"/>
              <w:outlineLvl w:val="1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t>Здесь наземный переход,</w: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Ходит целый день народ.</w: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Ты, водитель, не грусти,</w: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Пешехода пропусти!</w:t>
            </w:r>
          </w:p>
        </w:tc>
      </w:tr>
      <w:tr w:rsidR="00C43A61" w:rsidRPr="00EC2DBB" w:rsidTr="005F37E0">
        <w:trPr>
          <w:jc w:val="center"/>
        </w:trPr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43A61" w:rsidRPr="00E867D6" w:rsidRDefault="00C43A61" w:rsidP="0041604A">
            <w:pPr>
              <w:spacing w:after="0" w:line="33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43A9B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pict>
                <v:shape id="Рисунок 7" o:spid="_x0000_i1039" type="#_x0000_t75" alt="Стихи о дорожных знаках. Дорожный знак. Движение без остановки запрещено." style="width:46.5pt;height:46.5pt;visibility:visible">
                  <v:imagedata r:id="rId28" o:title=""/>
                </v:shape>
              </w:pic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53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43A61" w:rsidRPr="00E867D6" w:rsidRDefault="00C43A61" w:rsidP="00E80C92">
            <w:pPr>
              <w:spacing w:after="0" w:line="330" w:lineRule="atLeast"/>
              <w:outlineLvl w:val="1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E867D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Знак "Движение без остановки</w:t>
            </w:r>
          </w:p>
          <w:p w:rsidR="00C43A61" w:rsidRPr="00E867D6" w:rsidRDefault="00C43A61" w:rsidP="0041604A">
            <w:pPr>
              <w:spacing w:after="105" w:line="33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Pr="00E867D6">
              <w:rPr>
                <w:rFonts w:ascii="Times New Roman" w:hAnsi="Times New Roman"/>
                <w:b/>
                <w:bCs/>
                <w:color w:val="000000"/>
                <w:kern w:val="36"/>
                <w:sz w:val="28"/>
                <w:szCs w:val="28"/>
              </w:rPr>
              <w:t>запрещено":</w:t>
            </w:r>
          </w:p>
          <w:p w:rsidR="00C43A61" w:rsidRPr="00E867D6" w:rsidRDefault="00C43A61" w:rsidP="0041604A">
            <w:pPr>
              <w:spacing w:after="105" w:line="33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t>Ты, шофер, не торопись,</w: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Видишь знак, остановись!</w: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Прежде чем продолжить путь,</w: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Осмотреться не забудь.</w:t>
            </w:r>
          </w:p>
        </w:tc>
      </w:tr>
      <w:tr w:rsidR="00C43A61" w:rsidRPr="00EC2DBB" w:rsidTr="005F37E0">
        <w:trPr>
          <w:jc w:val="center"/>
        </w:trPr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43A61" w:rsidRPr="00E867D6" w:rsidRDefault="00C43A61" w:rsidP="005F37E0">
            <w:pPr>
              <w:spacing w:after="0" w:line="33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43A9B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pict>
                <v:shape id="Рисунок 9" o:spid="_x0000_i1040" type="#_x0000_t75" alt="Стихи о дорожных знаках. Дорожный знак. Место стоянки." style="width:46.5pt;height:45.75pt;visibility:visible">
                  <v:imagedata r:id="rId29" o:title=""/>
                </v:shape>
              </w:pict>
            </w:r>
          </w:p>
        </w:tc>
        <w:tc>
          <w:tcPr>
            <w:tcW w:w="53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43A61" w:rsidRPr="00E867D6" w:rsidRDefault="00C43A61" w:rsidP="00E80C92">
            <w:pPr>
              <w:spacing w:after="0" w:line="330" w:lineRule="atLeast"/>
              <w:outlineLvl w:val="1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E867D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Знак "Место стоянки":</w:t>
            </w:r>
          </w:p>
          <w:p w:rsidR="00C43A61" w:rsidRPr="00E867D6" w:rsidRDefault="00C43A61" w:rsidP="0041604A">
            <w:pPr>
              <w:spacing w:after="105" w:line="33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t> Коль водитель вышел весь,</w: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Ставит он машину здесь,</w: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Чтоб, не нужная ему,</w: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Не мешала никому.</w:t>
            </w:r>
          </w:p>
        </w:tc>
      </w:tr>
      <w:tr w:rsidR="00C43A61" w:rsidRPr="00EC2DBB" w:rsidTr="005F37E0">
        <w:trPr>
          <w:trHeight w:val="599"/>
          <w:jc w:val="center"/>
        </w:trPr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43A61" w:rsidRPr="00E867D6" w:rsidRDefault="00C43A61" w:rsidP="005F37E0">
            <w:pPr>
              <w:spacing w:after="0" w:line="33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43A9B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pict>
                <v:shape id="Рисунок 11" o:spid="_x0000_i1041" type="#_x0000_t75" alt="Стихи о дорожных знаках. Дорожный знак. Остановка запрещена." style="width:45.75pt;height:45.75pt;visibility:visible">
                  <v:imagedata r:id="rId30" o:title=""/>
                </v:shape>
              </w:pic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53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43A61" w:rsidRPr="00E867D6" w:rsidRDefault="00C43A61" w:rsidP="00E80C92">
            <w:pPr>
              <w:spacing w:after="0" w:line="330" w:lineRule="atLeast"/>
              <w:outlineLvl w:val="1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E867D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Знак "Остановка запрещена":</w:t>
            </w:r>
          </w:p>
          <w:p w:rsidR="00C43A61" w:rsidRPr="00E867D6" w:rsidRDefault="00C43A61" w:rsidP="0041604A">
            <w:pPr>
              <w:spacing w:after="105" w:line="33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t> Здесь машину не грузи,</w: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Не паркуй, не тормози.</w: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Этот знак всем говорит:</w: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"Тот не прав, кто здесь стоит!"</w:t>
            </w:r>
          </w:p>
        </w:tc>
      </w:tr>
      <w:tr w:rsidR="00C43A61" w:rsidRPr="00EC2DBB" w:rsidTr="005F37E0">
        <w:trPr>
          <w:trHeight w:val="1653"/>
          <w:jc w:val="center"/>
        </w:trPr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43A61" w:rsidRPr="00E867D6" w:rsidRDefault="00C43A61" w:rsidP="0041604A">
            <w:pPr>
              <w:spacing w:after="0" w:line="33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43A9B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pict>
                <v:shape id="Рисунок 12" o:spid="_x0000_i1042" type="#_x0000_t75" alt="Стихи о дорожных знаках. Дорожный знак. Стоянка запрещена." style="width:42pt;height:42pt;visibility:visible">
                  <v:imagedata r:id="rId31" o:title=""/>
                </v:shape>
              </w:pict>
            </w:r>
          </w:p>
        </w:tc>
        <w:tc>
          <w:tcPr>
            <w:tcW w:w="53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43A61" w:rsidRPr="00E867D6" w:rsidRDefault="00C43A61" w:rsidP="0041604A">
            <w:pPr>
              <w:spacing w:after="0" w:line="330" w:lineRule="atLeast"/>
              <w:outlineLvl w:val="1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E867D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Знак "Стоянка запрещена":</w:t>
            </w:r>
          </w:p>
          <w:p w:rsidR="00C43A61" w:rsidRPr="00E867D6" w:rsidRDefault="00C43A61" w:rsidP="0041604A">
            <w:pPr>
              <w:spacing w:after="105" w:line="33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t>Тормозить здесь можно смело,</w: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Но нельзя стоять без дела.</w: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Пассажиров ты сажай</w: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И скорее уезжай!</w:t>
            </w:r>
          </w:p>
        </w:tc>
      </w:tr>
      <w:tr w:rsidR="00C43A61" w:rsidRPr="00EC2DBB" w:rsidTr="005F37E0">
        <w:trPr>
          <w:jc w:val="center"/>
        </w:trPr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43A61" w:rsidRPr="00E867D6" w:rsidRDefault="00C43A61" w:rsidP="0041604A">
            <w:pPr>
              <w:spacing w:after="0" w:line="33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43A9B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pict>
                <v:shape id="Рисунок 13" o:spid="_x0000_i1043" type="#_x0000_t75" alt="Стихи о дорожных знаках. Дорожный знак. Главная дорога." style="width:46.5pt;height:46.5pt;visibility:visible">
                  <v:imagedata r:id="rId32" o:title=""/>
                </v:shape>
              </w:pict>
            </w:r>
          </w:p>
        </w:tc>
        <w:tc>
          <w:tcPr>
            <w:tcW w:w="53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43A61" w:rsidRPr="00E867D6" w:rsidRDefault="00C43A61" w:rsidP="00E80C92">
            <w:pPr>
              <w:spacing w:after="0" w:line="330" w:lineRule="atLeast"/>
              <w:outlineLvl w:val="1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E867D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Знак "Главная дорога":</w:t>
            </w:r>
          </w:p>
          <w:p w:rsidR="00C43A61" w:rsidRPr="00E867D6" w:rsidRDefault="00C43A61" w:rsidP="0041604A">
            <w:pPr>
              <w:spacing w:after="105" w:line="33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t> Вот он знак, каких немного:</w: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Это главная дорога!</w: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Если едешь ты по ней,</w: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Всех становишься главней,</w: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И тебе, как будто Богу,</w: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Уступают все дорогу!</w:t>
            </w:r>
          </w:p>
        </w:tc>
      </w:tr>
      <w:tr w:rsidR="00C43A61" w:rsidRPr="00EC2DBB" w:rsidTr="005F37E0">
        <w:trPr>
          <w:trHeight w:val="1968"/>
          <w:jc w:val="center"/>
        </w:trPr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43A61" w:rsidRPr="00E867D6" w:rsidRDefault="00C43A61" w:rsidP="0041604A">
            <w:pPr>
              <w:spacing w:after="0" w:line="33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43A61" w:rsidRPr="00E867D6" w:rsidRDefault="00C43A61" w:rsidP="0041604A">
            <w:pPr>
              <w:spacing w:after="0" w:line="33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43A9B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pict>
                <v:shape id="Рисунок 15" o:spid="_x0000_i1044" type="#_x0000_t75" alt="Стихи о дорожных знаках. Дорожный знак. Подземный пешеходный переход." style="width:46.5pt;height:45.75pt;visibility:visible">
                  <v:imagedata r:id="rId33" o:title=""/>
                </v:shape>
              </w:pict>
            </w:r>
          </w:p>
        </w:tc>
        <w:tc>
          <w:tcPr>
            <w:tcW w:w="53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43A61" w:rsidRPr="00E867D6" w:rsidRDefault="00C43A61" w:rsidP="0041604A">
            <w:pPr>
              <w:spacing w:after="0" w:line="330" w:lineRule="atLeast"/>
              <w:outlineLvl w:val="1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E867D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Знак "Подземный пешеходный</w:t>
            </w:r>
          </w:p>
          <w:p w:rsidR="00C43A61" w:rsidRPr="00E867D6" w:rsidRDefault="00C43A61" w:rsidP="0041604A">
            <w:pPr>
              <w:spacing w:after="105" w:line="33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Pr="00E867D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переход":</w:t>
            </w:r>
          </w:p>
          <w:p w:rsidR="00C43A61" w:rsidRPr="00E867D6" w:rsidRDefault="00C43A61" w:rsidP="0041604A">
            <w:pPr>
              <w:spacing w:after="105" w:line="33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t>Знает каждый пешеход</w: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Про подземный этот ход.</w: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Город он не украшает,</w: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Но машинам не мешает!</w:t>
            </w:r>
          </w:p>
        </w:tc>
      </w:tr>
      <w:tr w:rsidR="00C43A61" w:rsidRPr="00EC2DBB" w:rsidTr="005F37E0">
        <w:trPr>
          <w:trHeight w:val="1706"/>
          <w:jc w:val="center"/>
        </w:trPr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43A61" w:rsidRPr="00E867D6" w:rsidRDefault="00C43A61" w:rsidP="0041604A">
            <w:pPr>
              <w:spacing w:after="0" w:line="33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43A9B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pict>
                <v:shape id="Рисунок 21" o:spid="_x0000_i1045" type="#_x0000_t75" alt="Стихи о дорожных знаках. Дорожный знак. Дети." style="width:51pt;height:46.5pt;visibility:visible">
                  <v:imagedata r:id="rId34" o:title=""/>
                </v:shape>
              </w:pic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53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C43A61" w:rsidRPr="00E867D6" w:rsidRDefault="00C43A61" w:rsidP="00E80C92">
            <w:pPr>
              <w:spacing w:after="0" w:line="330" w:lineRule="atLeast"/>
              <w:outlineLvl w:val="1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E867D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Знак "Дети":</w:t>
            </w:r>
          </w:p>
          <w:p w:rsidR="00C43A61" w:rsidRPr="00E867D6" w:rsidRDefault="00C43A61" w:rsidP="00E80C92">
            <w:pPr>
              <w:spacing w:after="105" w:line="33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t> Посреди дороги дети,</w: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Мы всегда за них в ответе.</w: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Чтоб не плакал их родитель,</w: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Будь внимательней, водитель!</w:t>
            </w:r>
          </w:p>
        </w:tc>
      </w:tr>
      <w:tr w:rsidR="00C43A61" w:rsidRPr="00EC2DBB" w:rsidTr="005F37E0">
        <w:trPr>
          <w:jc w:val="center"/>
        </w:trPr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43A61" w:rsidRPr="00E867D6" w:rsidRDefault="00C43A61" w:rsidP="0041604A">
            <w:pPr>
              <w:spacing w:after="0" w:line="33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43A9B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pict>
                <v:shape id="Рисунок 28" o:spid="_x0000_i1046" type="#_x0000_t75" alt="Стихи о дорожных знаках. Дорожный знак. Скользкая дорога." style="width:52.5pt;height:46.5pt;visibility:visible">
                  <v:imagedata r:id="rId35" o:title=""/>
                </v:shape>
              </w:pict>
            </w:r>
          </w:p>
        </w:tc>
        <w:tc>
          <w:tcPr>
            <w:tcW w:w="53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43A61" w:rsidRPr="00E867D6" w:rsidRDefault="00C43A61" w:rsidP="0041604A">
            <w:pPr>
              <w:spacing w:after="0" w:line="330" w:lineRule="atLeast"/>
              <w:outlineLvl w:val="1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E867D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Знак "Скользкая дорога":</w:t>
            </w:r>
          </w:p>
          <w:p w:rsidR="00C43A61" w:rsidRPr="00E867D6" w:rsidRDefault="00C43A61" w:rsidP="0041604A">
            <w:pPr>
              <w:spacing w:after="105" w:line="33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t> Говорит знак этот строго:</w: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"Очень скользкая дорога.</w: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Ты с дорогой не шути,</w: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Руль напрасно не крути!"</w:t>
            </w:r>
          </w:p>
        </w:tc>
      </w:tr>
      <w:tr w:rsidR="00C43A61" w:rsidRPr="00EC2DBB" w:rsidTr="005F37E0">
        <w:trPr>
          <w:trHeight w:val="1530"/>
          <w:jc w:val="center"/>
        </w:trPr>
        <w:tc>
          <w:tcPr>
            <w:tcW w:w="0" w:type="auto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C43A61" w:rsidRPr="00E867D6" w:rsidRDefault="00C43A61" w:rsidP="00E80C92">
            <w:pPr>
              <w:spacing w:after="0" w:line="33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43A9B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pict>
                <v:shape id="Рисунок 34" o:spid="_x0000_i1047" type="#_x0000_t75" alt="Стихи о дорожных знаках. Дорожный знак. Больница." style="width:33.75pt;height:46.5pt;visibility:visible">
                  <v:imagedata r:id="rId36" o:title=""/>
                </v:shape>
              </w:pict>
            </w:r>
          </w:p>
        </w:tc>
        <w:tc>
          <w:tcPr>
            <w:tcW w:w="53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43A61" w:rsidRPr="00E867D6" w:rsidRDefault="00C43A61" w:rsidP="00E80C92">
            <w:pPr>
              <w:spacing w:after="0" w:line="330" w:lineRule="atLeast"/>
              <w:outlineLvl w:val="1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E867D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Знак "Больница":</w:t>
            </w:r>
          </w:p>
          <w:p w:rsidR="00C43A61" w:rsidRPr="00E867D6" w:rsidRDefault="00C43A61" w:rsidP="0041604A">
            <w:pPr>
              <w:spacing w:after="105" w:line="33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t>Если нужно вам лечиться,</w: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Знак подскажет, где больница.</w: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Сто серьезных докторов</w:t>
            </w:r>
            <w:r w:rsidRPr="00E867D6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Там вам скажут: "Будь здоров!"</w:t>
            </w:r>
          </w:p>
        </w:tc>
      </w:tr>
    </w:tbl>
    <w:p w:rsidR="00C43A61" w:rsidRDefault="00C43A61" w:rsidP="00053C4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sectPr w:rsidR="00C43A61" w:rsidSect="0056446A">
      <w:footerReference w:type="even" r:id="rId37"/>
      <w:footerReference w:type="default" r:id="rId38"/>
      <w:pgSz w:w="11906" w:h="16838"/>
      <w:pgMar w:top="1134" w:right="1106" w:bottom="899" w:left="1260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3A61" w:rsidRDefault="00C43A61">
      <w:r>
        <w:separator/>
      </w:r>
    </w:p>
  </w:endnote>
  <w:endnote w:type="continuationSeparator" w:id="0">
    <w:p w:rsidR="00C43A61" w:rsidRDefault="00C43A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A61" w:rsidRDefault="00C43A61" w:rsidP="00F574F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43A61" w:rsidRDefault="00C43A6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A61" w:rsidRDefault="00C43A61" w:rsidP="00F574F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C43A61" w:rsidRDefault="00C43A6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3A61" w:rsidRDefault="00C43A61">
      <w:r>
        <w:separator/>
      </w:r>
    </w:p>
  </w:footnote>
  <w:footnote w:type="continuationSeparator" w:id="0">
    <w:p w:rsidR="00C43A61" w:rsidRDefault="00C43A6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D7DF7"/>
    <w:multiLevelType w:val="hybridMultilevel"/>
    <w:tmpl w:val="9BAC7AC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9D66554"/>
    <w:multiLevelType w:val="hybridMultilevel"/>
    <w:tmpl w:val="3DC05F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45D19D5"/>
    <w:multiLevelType w:val="hybridMultilevel"/>
    <w:tmpl w:val="831C3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5B03B7"/>
    <w:multiLevelType w:val="hybridMultilevel"/>
    <w:tmpl w:val="6E505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185142"/>
    <w:multiLevelType w:val="hybridMultilevel"/>
    <w:tmpl w:val="4FB2C69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E7559FC"/>
    <w:multiLevelType w:val="hybridMultilevel"/>
    <w:tmpl w:val="C1685BE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06A3B79"/>
    <w:multiLevelType w:val="hybridMultilevel"/>
    <w:tmpl w:val="859AD3B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1A9104B"/>
    <w:multiLevelType w:val="hybridMultilevel"/>
    <w:tmpl w:val="0A141F8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0AC5F4E"/>
    <w:multiLevelType w:val="hybridMultilevel"/>
    <w:tmpl w:val="CD0CF3FE"/>
    <w:lvl w:ilvl="0" w:tplc="DF8E0332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</w:num>
  <w:num w:numId="5">
    <w:abstractNumId w:val="6"/>
  </w:num>
  <w:num w:numId="6">
    <w:abstractNumId w:val="8"/>
  </w:num>
  <w:num w:numId="7">
    <w:abstractNumId w:val="0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44223"/>
    <w:rsid w:val="0001763D"/>
    <w:rsid w:val="00043A9B"/>
    <w:rsid w:val="00053C41"/>
    <w:rsid w:val="000B0A25"/>
    <w:rsid w:val="00154815"/>
    <w:rsid w:val="0021618D"/>
    <w:rsid w:val="002371B7"/>
    <w:rsid w:val="002471D9"/>
    <w:rsid w:val="00282401"/>
    <w:rsid w:val="002C5CF7"/>
    <w:rsid w:val="002E0980"/>
    <w:rsid w:val="002F170E"/>
    <w:rsid w:val="00344223"/>
    <w:rsid w:val="00373A14"/>
    <w:rsid w:val="00395CDA"/>
    <w:rsid w:val="003B7C84"/>
    <w:rsid w:val="0041604A"/>
    <w:rsid w:val="00434C39"/>
    <w:rsid w:val="004D2B32"/>
    <w:rsid w:val="004E2135"/>
    <w:rsid w:val="0056446A"/>
    <w:rsid w:val="0057665E"/>
    <w:rsid w:val="005A15A8"/>
    <w:rsid w:val="005B4EBD"/>
    <w:rsid w:val="005E081A"/>
    <w:rsid w:val="005F37E0"/>
    <w:rsid w:val="00606A37"/>
    <w:rsid w:val="006F7368"/>
    <w:rsid w:val="0078062A"/>
    <w:rsid w:val="007B661D"/>
    <w:rsid w:val="007F14B9"/>
    <w:rsid w:val="00807252"/>
    <w:rsid w:val="00815D65"/>
    <w:rsid w:val="008225E0"/>
    <w:rsid w:val="008513A7"/>
    <w:rsid w:val="00943F0C"/>
    <w:rsid w:val="00974AEF"/>
    <w:rsid w:val="0099583F"/>
    <w:rsid w:val="009C44E6"/>
    <w:rsid w:val="009E31A6"/>
    <w:rsid w:val="00A177DE"/>
    <w:rsid w:val="00A658EE"/>
    <w:rsid w:val="00A722E7"/>
    <w:rsid w:val="00B16252"/>
    <w:rsid w:val="00B32EEF"/>
    <w:rsid w:val="00B83E6A"/>
    <w:rsid w:val="00B90E16"/>
    <w:rsid w:val="00BA0567"/>
    <w:rsid w:val="00BE32E5"/>
    <w:rsid w:val="00C3046F"/>
    <w:rsid w:val="00C43A61"/>
    <w:rsid w:val="00C90653"/>
    <w:rsid w:val="00C958BA"/>
    <w:rsid w:val="00CB230F"/>
    <w:rsid w:val="00CB578A"/>
    <w:rsid w:val="00D4139D"/>
    <w:rsid w:val="00DE40AB"/>
    <w:rsid w:val="00E70AD4"/>
    <w:rsid w:val="00E80C92"/>
    <w:rsid w:val="00E867D6"/>
    <w:rsid w:val="00EA3744"/>
    <w:rsid w:val="00EC2DBB"/>
    <w:rsid w:val="00ED6CE0"/>
    <w:rsid w:val="00ED6D66"/>
    <w:rsid w:val="00F43F30"/>
    <w:rsid w:val="00F57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71D9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C44E6"/>
    <w:pPr>
      <w:ind w:left="720"/>
      <w:contextualSpacing/>
    </w:pPr>
  </w:style>
  <w:style w:type="character" w:styleId="Strong">
    <w:name w:val="Strong"/>
    <w:basedOn w:val="DefaultParagraphFont"/>
    <w:uiPriority w:val="99"/>
    <w:qFormat/>
    <w:rsid w:val="009C44E6"/>
    <w:rPr>
      <w:rFonts w:cs="Times New Roman"/>
      <w:b/>
      <w:bCs/>
    </w:rPr>
  </w:style>
  <w:style w:type="paragraph" w:customStyle="1" w:styleId="c4">
    <w:name w:val="c4"/>
    <w:basedOn w:val="Normal"/>
    <w:uiPriority w:val="99"/>
    <w:rsid w:val="009C44E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DefaultParagraphFont"/>
    <w:uiPriority w:val="99"/>
    <w:rsid w:val="009C44E6"/>
    <w:rPr>
      <w:rFonts w:cs="Times New Roman"/>
    </w:rPr>
  </w:style>
  <w:style w:type="character" w:customStyle="1" w:styleId="c6">
    <w:name w:val="c6"/>
    <w:basedOn w:val="DefaultParagraphFont"/>
    <w:uiPriority w:val="99"/>
    <w:rsid w:val="009C44E6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9C44E6"/>
    <w:rPr>
      <w:rFonts w:cs="Times New Roman"/>
    </w:rPr>
  </w:style>
  <w:style w:type="character" w:customStyle="1" w:styleId="a">
    <w:name w:val="Основной текст_"/>
    <w:basedOn w:val="DefaultParagraphFont"/>
    <w:link w:val="1"/>
    <w:uiPriority w:val="99"/>
    <w:locked/>
    <w:rsid w:val="009C44E6"/>
    <w:rPr>
      <w:rFonts w:ascii="Calibri" w:hAnsi="Calibri" w:cs="Calibri"/>
      <w:sz w:val="27"/>
      <w:szCs w:val="27"/>
      <w:shd w:val="clear" w:color="auto" w:fill="FFFFFF"/>
    </w:rPr>
  </w:style>
  <w:style w:type="paragraph" w:customStyle="1" w:styleId="1">
    <w:name w:val="Основной текст1"/>
    <w:basedOn w:val="Normal"/>
    <w:link w:val="a"/>
    <w:uiPriority w:val="99"/>
    <w:rsid w:val="009C44E6"/>
    <w:pPr>
      <w:widowControl w:val="0"/>
      <w:shd w:val="clear" w:color="auto" w:fill="FFFFFF"/>
      <w:spacing w:before="360" w:after="0" w:line="389" w:lineRule="exact"/>
      <w:ind w:hanging="1380"/>
    </w:pPr>
    <w:rPr>
      <w:rFonts w:cs="Calibri"/>
      <w:sz w:val="27"/>
      <w:szCs w:val="27"/>
    </w:rPr>
  </w:style>
  <w:style w:type="paragraph" w:styleId="NormalWeb">
    <w:name w:val="Normal (Web)"/>
    <w:basedOn w:val="Normal"/>
    <w:uiPriority w:val="99"/>
    <w:rsid w:val="00ED6C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ED6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D6CE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rsid w:val="00ED6CE0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CB230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</w:rPr>
  </w:style>
  <w:style w:type="character" w:styleId="PageNumber">
    <w:name w:val="page number"/>
    <w:basedOn w:val="DefaultParagraphFont"/>
    <w:uiPriority w:val="99"/>
    <w:rsid w:val="00CB230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12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mdoy129.ru/content/%D0%BD%D0%B0%D1%88-%D0%B4%D1%80%D1%83%D0%B3-%D1%81%D0%B2%D0%B5%D1%82%D0%BE%D1%84%D0%BE%D1%80" TargetMode="External"/><Relationship Id="rId34" Type="http://schemas.openxmlformats.org/officeDocument/2006/relationships/image" Target="media/image24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edu.znate.ru/docs/880/index-63622.html" TargetMode="External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www.podvodny.ru/blogs/Practical_astrology/148.php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ryabinka-detsad.ucoz.ru/index/bezopasnost_dorozhnogo_dvizhenija/0-39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348</TotalTime>
  <Pages>13</Pages>
  <Words>2324</Words>
  <Characters>13253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Дет.Сад</cp:lastModifiedBy>
  <cp:revision>30</cp:revision>
  <dcterms:created xsi:type="dcterms:W3CDTF">2014-11-04T13:29:00Z</dcterms:created>
  <dcterms:modified xsi:type="dcterms:W3CDTF">2015-02-26T09:30:00Z</dcterms:modified>
</cp:coreProperties>
</file>