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7EB6" w:rsidRDefault="00DE7EB6">
      <w:pPr>
        <w:rPr>
          <w:rFonts w:ascii="Times New Roman" w:hAnsi="Times New Roman"/>
          <w:b/>
          <w:sz w:val="144"/>
          <w:szCs w:val="144"/>
        </w:rPr>
      </w:pPr>
      <w:r>
        <w:rPr>
          <w:rFonts w:ascii="Times New Roman" w:hAnsi="Times New Roman"/>
          <w:b/>
          <w:sz w:val="144"/>
          <w:szCs w:val="144"/>
        </w:rPr>
        <w:t xml:space="preserve">       </w:t>
      </w:r>
    </w:p>
    <w:p w:rsidR="00DE7EB6" w:rsidRDefault="00DE7EB6">
      <w:pPr>
        <w:rPr>
          <w:rFonts w:ascii="Times New Roman" w:hAnsi="Times New Roman"/>
          <w:b/>
          <w:sz w:val="144"/>
          <w:szCs w:val="144"/>
        </w:rPr>
      </w:pPr>
      <w:r>
        <w:rPr>
          <w:rFonts w:ascii="Times New Roman" w:hAnsi="Times New Roman"/>
          <w:b/>
          <w:sz w:val="144"/>
          <w:szCs w:val="144"/>
        </w:rPr>
        <w:t xml:space="preserve">  </w:t>
      </w:r>
      <w:r w:rsidRPr="00E909B2">
        <w:rPr>
          <w:rFonts w:ascii="Times New Roman" w:hAnsi="Times New Roman"/>
          <w:b/>
          <w:sz w:val="144"/>
          <w:szCs w:val="144"/>
        </w:rPr>
        <w:t>Газета</w:t>
      </w:r>
    </w:p>
    <w:p w:rsidR="00DE7EB6" w:rsidRDefault="00DE7EB6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6B084E">
        <w:rPr>
          <w:rFonts w:ascii="Times New Roman" w:hAnsi="Times New Roman"/>
          <w:sz w:val="96"/>
          <w:szCs w:val="96"/>
        </w:rPr>
        <w:t xml:space="preserve"> </w:t>
      </w:r>
      <w:r w:rsidRPr="006B084E">
        <w:rPr>
          <w:rFonts w:ascii="Times New Roman" w:hAnsi="Times New Roman"/>
          <w:b/>
          <w:sz w:val="96"/>
          <w:szCs w:val="96"/>
        </w:rPr>
        <w:t>«Звездные дали»</w:t>
      </w:r>
      <w:r>
        <w:rPr>
          <w:rFonts w:ascii="Times New Roman" w:hAnsi="Times New Roman"/>
          <w:b/>
          <w:sz w:val="96"/>
          <w:szCs w:val="96"/>
        </w:rPr>
        <w:t>.</w:t>
      </w:r>
      <w:r w:rsidRPr="006B084E">
        <w:rPr>
          <w:rFonts w:ascii="Times New Roman" w:hAnsi="Times New Roman"/>
          <w:sz w:val="96"/>
          <w:szCs w:val="96"/>
        </w:rPr>
        <w:t xml:space="preserve">                                          </w:t>
      </w:r>
      <w:r>
        <w:rPr>
          <w:rFonts w:ascii="Times New Roman" w:hAnsi="Times New Roman"/>
          <w:sz w:val="72"/>
          <w:szCs w:val="72"/>
        </w:rPr>
        <w:t xml:space="preserve"> Великий подвиг космонавта</w:t>
      </w:r>
      <w:r w:rsidRPr="00E909B2">
        <w:rPr>
          <w:rFonts w:ascii="Times New Roman" w:hAnsi="Times New Roman"/>
          <w:sz w:val="72"/>
          <w:szCs w:val="72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E909B2">
        <w:rPr>
          <w:rFonts w:ascii="Times New Roman" w:hAnsi="Times New Roman"/>
          <w:sz w:val="32"/>
          <w:szCs w:val="32"/>
        </w:rPr>
        <w:t>посвященная 85-летию со Дня рождения Юрия Алексеевича Гагарина.</w:t>
      </w:r>
    </w:p>
    <w:p w:rsidR="00DE7EB6" w:rsidRDefault="00DE7EB6">
      <w:pPr>
        <w:rPr>
          <w:rFonts w:ascii="Times New Roman" w:hAnsi="Times New Roman"/>
          <w:sz w:val="32"/>
          <w:szCs w:val="32"/>
        </w:rPr>
      </w:pPr>
      <w:r w:rsidRPr="001F4E2E"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" o:spid="_x0000_i1025" type="#_x0000_t75" alt="hello_html_530e8841.jpg" style="width:491.25pt;height:354pt;visibility:visible">
            <v:imagedata r:id="rId5" o:title=""/>
          </v:shape>
        </w:pict>
      </w:r>
    </w:p>
    <w:p w:rsidR="00DE7EB6" w:rsidRDefault="00DE7EB6">
      <w:pPr>
        <w:rPr>
          <w:rFonts w:ascii="Times New Roman" w:hAnsi="Times New Roman"/>
          <w:sz w:val="32"/>
          <w:szCs w:val="32"/>
        </w:rPr>
      </w:pPr>
    </w:p>
    <w:p w:rsidR="00DE7EB6" w:rsidRDefault="00DE7EB6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1.</w:t>
      </w:r>
    </w:p>
    <w:p w:rsidR="00DE7EB6" w:rsidRPr="00305A50" w:rsidRDefault="00DE7EB6" w:rsidP="00EC7982">
      <w:pPr>
        <w:rPr>
          <w:rFonts w:ascii="Times New Roman" w:hAnsi="Times New Roman"/>
          <w:b/>
          <w:sz w:val="96"/>
          <w:szCs w:val="96"/>
        </w:rPr>
      </w:pPr>
      <w:r w:rsidRPr="00EC7982">
        <w:rPr>
          <w:rFonts w:ascii="Times New Roman" w:hAnsi="Times New Roman"/>
          <w:sz w:val="72"/>
          <w:szCs w:val="72"/>
        </w:rPr>
        <w:t xml:space="preserve"> </w:t>
      </w:r>
      <w:r w:rsidRPr="00305A50">
        <w:rPr>
          <w:rFonts w:ascii="Times New Roman" w:hAnsi="Times New Roman"/>
          <w:b/>
          <w:sz w:val="96"/>
          <w:szCs w:val="96"/>
        </w:rPr>
        <w:t>Содержание:</w:t>
      </w:r>
    </w:p>
    <w:p w:rsidR="00DE7EB6" w:rsidRPr="00305A50" w:rsidRDefault="00DE7EB6" w:rsidP="00EC7982">
      <w:pPr>
        <w:pStyle w:val="ListParagraph"/>
        <w:numPr>
          <w:ilvl w:val="0"/>
          <w:numId w:val="1"/>
        </w:numPr>
        <w:rPr>
          <w:rFonts w:ascii="Times New Roman" w:hAnsi="Times New Roman"/>
          <w:sz w:val="40"/>
          <w:szCs w:val="40"/>
        </w:rPr>
      </w:pPr>
      <w:r w:rsidRPr="00305A50">
        <w:rPr>
          <w:rFonts w:ascii="Times New Roman" w:hAnsi="Times New Roman"/>
          <w:sz w:val="40"/>
          <w:szCs w:val="40"/>
        </w:rPr>
        <w:t>Детство и юность</w:t>
      </w:r>
      <w:r>
        <w:rPr>
          <w:rFonts w:ascii="Times New Roman" w:hAnsi="Times New Roman"/>
          <w:sz w:val="40"/>
          <w:szCs w:val="40"/>
        </w:rPr>
        <w:t xml:space="preserve"> Ю.А</w:t>
      </w:r>
      <w:r w:rsidRPr="00305A50">
        <w:rPr>
          <w:rFonts w:ascii="Times New Roman" w:hAnsi="Times New Roman"/>
          <w:sz w:val="40"/>
          <w:szCs w:val="40"/>
        </w:rPr>
        <w:t>.</w:t>
      </w:r>
      <w:r>
        <w:rPr>
          <w:rFonts w:ascii="Times New Roman" w:hAnsi="Times New Roman"/>
          <w:sz w:val="40"/>
          <w:szCs w:val="40"/>
        </w:rPr>
        <w:t xml:space="preserve"> Гагарина.</w:t>
      </w:r>
    </w:p>
    <w:p w:rsidR="00DE7EB6" w:rsidRPr="00305A50" w:rsidRDefault="00DE7EB6" w:rsidP="00EC7982">
      <w:pPr>
        <w:pStyle w:val="ListParagraph"/>
        <w:numPr>
          <w:ilvl w:val="0"/>
          <w:numId w:val="1"/>
        </w:numPr>
        <w:rPr>
          <w:rFonts w:ascii="Times New Roman" w:hAnsi="Times New Roman"/>
          <w:sz w:val="40"/>
          <w:szCs w:val="40"/>
        </w:rPr>
      </w:pPr>
      <w:r w:rsidRPr="00305A50">
        <w:rPr>
          <w:rFonts w:ascii="Times New Roman" w:hAnsi="Times New Roman"/>
          <w:sz w:val="40"/>
          <w:szCs w:val="40"/>
        </w:rPr>
        <w:t>Профессиональное обучение.</w:t>
      </w:r>
    </w:p>
    <w:p w:rsidR="00DE7EB6" w:rsidRPr="00305A50" w:rsidRDefault="00DE7EB6" w:rsidP="00EC7982">
      <w:pPr>
        <w:pStyle w:val="ListParagraph"/>
        <w:numPr>
          <w:ilvl w:val="0"/>
          <w:numId w:val="1"/>
        </w:numPr>
        <w:rPr>
          <w:rFonts w:ascii="Times New Roman" w:hAnsi="Times New Roman"/>
          <w:sz w:val="40"/>
          <w:szCs w:val="40"/>
        </w:rPr>
      </w:pPr>
      <w:r w:rsidRPr="00305A50">
        <w:rPr>
          <w:rFonts w:ascii="Times New Roman" w:hAnsi="Times New Roman"/>
          <w:sz w:val="40"/>
          <w:szCs w:val="40"/>
        </w:rPr>
        <w:t>Служба в армии и обучение в техникуме</w:t>
      </w:r>
      <w:r>
        <w:rPr>
          <w:rFonts w:ascii="Times New Roman" w:hAnsi="Times New Roman"/>
          <w:sz w:val="40"/>
          <w:szCs w:val="40"/>
        </w:rPr>
        <w:t>.</w:t>
      </w:r>
    </w:p>
    <w:p w:rsidR="00DE7EB6" w:rsidRPr="00305A50" w:rsidRDefault="00DE7EB6" w:rsidP="00EC7982">
      <w:pPr>
        <w:pStyle w:val="ListParagraph"/>
        <w:numPr>
          <w:ilvl w:val="0"/>
          <w:numId w:val="1"/>
        </w:numPr>
        <w:rPr>
          <w:rFonts w:ascii="Times New Roman" w:hAnsi="Times New Roman"/>
          <w:sz w:val="40"/>
          <w:szCs w:val="40"/>
        </w:rPr>
      </w:pPr>
      <w:r w:rsidRPr="00305A50">
        <w:rPr>
          <w:rFonts w:ascii="Times New Roman" w:hAnsi="Times New Roman"/>
          <w:sz w:val="40"/>
          <w:szCs w:val="40"/>
        </w:rPr>
        <w:t>Гагарин-кандидат в космонавты.</w:t>
      </w:r>
    </w:p>
    <w:p w:rsidR="00DE7EB6" w:rsidRPr="00305A50" w:rsidRDefault="00DE7EB6" w:rsidP="00EC7982">
      <w:pPr>
        <w:pStyle w:val="ListParagraph"/>
        <w:numPr>
          <w:ilvl w:val="0"/>
          <w:numId w:val="1"/>
        </w:numPr>
        <w:rPr>
          <w:rFonts w:ascii="Times New Roman" w:hAnsi="Times New Roman"/>
          <w:sz w:val="40"/>
          <w:szCs w:val="40"/>
        </w:rPr>
      </w:pPr>
      <w:r w:rsidRPr="00305A50">
        <w:rPr>
          <w:rFonts w:ascii="Times New Roman" w:hAnsi="Times New Roman"/>
          <w:sz w:val="40"/>
          <w:szCs w:val="40"/>
        </w:rPr>
        <w:t>Полет в космос.</w:t>
      </w:r>
    </w:p>
    <w:p w:rsidR="00DE7EB6" w:rsidRPr="00305A50" w:rsidRDefault="00DE7EB6" w:rsidP="00EC7982">
      <w:pPr>
        <w:pStyle w:val="ListParagraph"/>
        <w:numPr>
          <w:ilvl w:val="0"/>
          <w:numId w:val="1"/>
        </w:numPr>
        <w:rPr>
          <w:rFonts w:ascii="Times New Roman" w:hAnsi="Times New Roman"/>
          <w:sz w:val="40"/>
          <w:szCs w:val="40"/>
        </w:rPr>
      </w:pPr>
      <w:r w:rsidRPr="00305A50">
        <w:rPr>
          <w:rFonts w:ascii="Times New Roman" w:hAnsi="Times New Roman"/>
          <w:sz w:val="40"/>
          <w:szCs w:val="40"/>
        </w:rPr>
        <w:t>После полета.</w:t>
      </w:r>
    </w:p>
    <w:p w:rsidR="00DE7EB6" w:rsidRPr="00305A50" w:rsidRDefault="00DE7EB6" w:rsidP="00F4146F">
      <w:pPr>
        <w:pStyle w:val="ListParagraph"/>
        <w:numPr>
          <w:ilvl w:val="0"/>
          <w:numId w:val="1"/>
        </w:numPr>
        <w:rPr>
          <w:rFonts w:ascii="Times New Roman" w:hAnsi="Times New Roman"/>
          <w:sz w:val="40"/>
          <w:szCs w:val="40"/>
        </w:rPr>
      </w:pPr>
      <w:r w:rsidRPr="00305A50">
        <w:rPr>
          <w:rFonts w:ascii="Times New Roman" w:hAnsi="Times New Roman"/>
          <w:sz w:val="40"/>
          <w:szCs w:val="40"/>
        </w:rPr>
        <w:t>27 марта 1968 года.</w:t>
      </w:r>
    </w:p>
    <w:p w:rsidR="00DE7EB6" w:rsidRPr="00305A50" w:rsidRDefault="00DE7EB6" w:rsidP="00F4146F">
      <w:pPr>
        <w:pStyle w:val="ListParagraph"/>
        <w:numPr>
          <w:ilvl w:val="0"/>
          <w:numId w:val="1"/>
        </w:numPr>
        <w:rPr>
          <w:rFonts w:ascii="Times New Roman" w:hAnsi="Times New Roman"/>
          <w:sz w:val="40"/>
          <w:szCs w:val="40"/>
        </w:rPr>
      </w:pPr>
      <w:r w:rsidRPr="00305A50">
        <w:rPr>
          <w:rFonts w:ascii="Times New Roman" w:hAnsi="Times New Roman"/>
          <w:sz w:val="40"/>
          <w:szCs w:val="40"/>
        </w:rPr>
        <w:t>Память о летчике-космонавте.</w:t>
      </w:r>
    </w:p>
    <w:p w:rsidR="00DE7EB6" w:rsidRPr="00305A50" w:rsidRDefault="00DE7EB6" w:rsidP="00AF08BD">
      <w:pPr>
        <w:pStyle w:val="ListParagraph"/>
        <w:rPr>
          <w:rFonts w:ascii="Times New Roman" w:hAnsi="Times New Roman"/>
          <w:sz w:val="40"/>
          <w:szCs w:val="40"/>
        </w:rPr>
      </w:pPr>
      <w:r w:rsidRPr="00F72062">
        <w:rPr>
          <w:rFonts w:ascii="Times New Roman" w:hAnsi="Times New Roman"/>
          <w:noProof/>
          <w:sz w:val="40"/>
          <w:szCs w:val="40"/>
          <w:lang w:eastAsia="ru-RU"/>
        </w:rPr>
        <w:pict>
          <v:shape id="Рисунок 3" o:spid="_x0000_i1026" type="#_x0000_t75" style="width:522pt;height:348pt;visibility:visible">
            <v:imagedata r:id="rId6" o:title=""/>
          </v:shape>
        </w:pict>
      </w:r>
    </w:p>
    <w:p w:rsidR="00DE7EB6" w:rsidRDefault="00DE7EB6">
      <w:pPr>
        <w:rPr>
          <w:rFonts w:ascii="Times New Roman" w:hAnsi="Times New Roman"/>
          <w:sz w:val="32"/>
          <w:szCs w:val="32"/>
        </w:rPr>
      </w:pPr>
    </w:p>
    <w:p w:rsidR="00DE7EB6" w:rsidRDefault="00DE7EB6">
      <w:pPr>
        <w:rPr>
          <w:rFonts w:ascii="Times New Roman" w:hAnsi="Times New Roman"/>
          <w:sz w:val="32"/>
          <w:szCs w:val="32"/>
        </w:rPr>
      </w:pPr>
    </w:p>
    <w:p w:rsidR="00DE7EB6" w:rsidRDefault="00DE7EB6">
      <w:pPr>
        <w:rPr>
          <w:rFonts w:ascii="Times New Roman" w:hAnsi="Times New Roman"/>
          <w:sz w:val="32"/>
          <w:szCs w:val="32"/>
        </w:rPr>
      </w:pPr>
    </w:p>
    <w:p w:rsidR="00DE7EB6" w:rsidRDefault="00DE7EB6">
      <w:pPr>
        <w:rPr>
          <w:rFonts w:ascii="Times New Roman" w:hAnsi="Times New Roman"/>
          <w:sz w:val="32"/>
          <w:szCs w:val="32"/>
        </w:rPr>
      </w:pPr>
    </w:p>
    <w:p w:rsidR="00DE7EB6" w:rsidRDefault="00DE7EB6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2.</w:t>
      </w:r>
    </w:p>
    <w:p w:rsidR="00DE7EB6" w:rsidRDefault="00DE7EB6" w:rsidP="00EC7982">
      <w:pPr>
        <w:pStyle w:val="NoSpacing"/>
        <w:rPr>
          <w:rFonts w:ascii="Times New Roman" w:hAnsi="Times New Roman"/>
          <w:sz w:val="28"/>
          <w:szCs w:val="28"/>
        </w:rPr>
      </w:pPr>
    </w:p>
    <w:p w:rsidR="00DE7EB6" w:rsidRPr="00EC7982" w:rsidRDefault="00DE7EB6" w:rsidP="009754D0">
      <w:pPr>
        <w:pStyle w:val="NoSpacing"/>
        <w:jc w:val="right"/>
        <w:rPr>
          <w:rFonts w:ascii="Times New Roman" w:hAnsi="Times New Roman"/>
          <w:sz w:val="28"/>
          <w:szCs w:val="28"/>
        </w:rPr>
      </w:pPr>
      <w:r w:rsidRPr="00EC7982">
        <w:rPr>
          <w:rFonts w:ascii="Times New Roman" w:hAnsi="Times New Roman"/>
          <w:sz w:val="28"/>
          <w:szCs w:val="28"/>
        </w:rPr>
        <w:t>Если быть, то быть первым.</w:t>
      </w:r>
    </w:p>
    <w:p w:rsidR="00DE7EB6" w:rsidRPr="00EC7982" w:rsidRDefault="00DE7EB6" w:rsidP="009754D0">
      <w:pPr>
        <w:pStyle w:val="NoSpacing"/>
        <w:tabs>
          <w:tab w:val="left" w:pos="5868"/>
        </w:tabs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</w:t>
      </w:r>
      <w:r w:rsidRPr="00EC7982">
        <w:rPr>
          <w:rFonts w:ascii="Times New Roman" w:hAnsi="Times New Roman"/>
          <w:sz w:val="28"/>
          <w:szCs w:val="28"/>
        </w:rPr>
        <w:t>Вот я и стараюсь им быть</w:t>
      </w:r>
      <w:r>
        <w:rPr>
          <w:rFonts w:ascii="Times New Roman" w:hAnsi="Times New Roman"/>
          <w:sz w:val="28"/>
          <w:szCs w:val="28"/>
        </w:rPr>
        <w:tab/>
      </w:r>
    </w:p>
    <w:p w:rsidR="00DE7EB6" w:rsidRPr="00EC7982" w:rsidRDefault="00DE7EB6" w:rsidP="009754D0">
      <w:pPr>
        <w:pStyle w:val="NoSpacing"/>
        <w:jc w:val="right"/>
        <w:rPr>
          <w:rFonts w:ascii="Times New Roman" w:hAnsi="Times New Roman"/>
          <w:sz w:val="28"/>
          <w:szCs w:val="28"/>
        </w:rPr>
      </w:pPr>
      <w:r w:rsidRPr="00EC7982">
        <w:rPr>
          <w:rFonts w:ascii="Times New Roman" w:hAnsi="Times New Roman"/>
          <w:sz w:val="28"/>
          <w:szCs w:val="28"/>
        </w:rPr>
        <w:t>и буду до конца.</w:t>
      </w:r>
    </w:p>
    <w:p w:rsidR="00DE7EB6" w:rsidRDefault="00DE7EB6" w:rsidP="009754D0">
      <w:pPr>
        <w:jc w:val="right"/>
        <w:rPr>
          <w:rFonts w:ascii="Times New Roman" w:hAnsi="Times New Roman"/>
          <w:sz w:val="32"/>
          <w:szCs w:val="32"/>
        </w:rPr>
      </w:pPr>
    </w:p>
    <w:p w:rsidR="00DE7EB6" w:rsidRDefault="00DE7EB6" w:rsidP="009754D0">
      <w:pPr>
        <w:jc w:val="right"/>
        <w:rPr>
          <w:rFonts w:ascii="Times New Roman" w:hAnsi="Times New Roman"/>
          <w:sz w:val="32"/>
          <w:szCs w:val="32"/>
        </w:rPr>
      </w:pPr>
      <w:r w:rsidRPr="00EC7982">
        <w:rPr>
          <w:rFonts w:ascii="Times New Roman" w:hAnsi="Times New Roman"/>
          <w:sz w:val="32"/>
          <w:szCs w:val="32"/>
        </w:rPr>
        <w:t>Ю.А. Гагарин</w:t>
      </w:r>
    </w:p>
    <w:p w:rsidR="00DE7EB6" w:rsidRDefault="00DE7EB6">
      <w:pPr>
        <w:rPr>
          <w:rFonts w:ascii="Times New Roman" w:hAnsi="Times New Roman"/>
          <w:sz w:val="32"/>
          <w:szCs w:val="32"/>
        </w:rPr>
      </w:pPr>
      <w:r w:rsidRPr="001F4E2E">
        <w:rPr>
          <w:noProof/>
          <w:lang w:eastAsia="ru-RU"/>
        </w:rPr>
        <w:pict>
          <v:shape id="_x0000_i1027" type="#_x0000_t75" alt="hello_html_3190354f.jpg" style="width:4in;height:261pt;visibility:visible">
            <v:imagedata r:id="rId7" o:title=""/>
          </v:shape>
        </w:pict>
      </w:r>
    </w:p>
    <w:p w:rsidR="00DE7EB6" w:rsidRDefault="00DE7EB6">
      <w:pPr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(Ю.А Гагарин говорит свою известную речь перед полетом)</w:t>
      </w:r>
      <w:r>
        <w:rPr>
          <w:rFonts w:ascii="Times New Roman" w:hAnsi="Times New Roman"/>
          <w:sz w:val="20"/>
          <w:szCs w:val="20"/>
        </w:rPr>
        <w:br/>
      </w:r>
    </w:p>
    <w:p w:rsidR="00DE7EB6" w:rsidRDefault="00DE7EB6">
      <w:pPr>
        <w:rPr>
          <w:rFonts w:ascii="Times New Roman" w:hAnsi="Times New Roman"/>
          <w:sz w:val="20"/>
          <w:szCs w:val="20"/>
        </w:rPr>
      </w:pPr>
    </w:p>
    <w:p w:rsidR="00DE7EB6" w:rsidRPr="00A26A00" w:rsidRDefault="00DE7EB6">
      <w:pPr>
        <w:rPr>
          <w:rFonts w:ascii="Times New Roman" w:hAnsi="Times New Roman"/>
          <w:b/>
          <w:sz w:val="48"/>
          <w:szCs w:val="48"/>
        </w:rPr>
      </w:pPr>
      <w:r w:rsidRPr="00A26A00">
        <w:rPr>
          <w:rFonts w:ascii="Times New Roman" w:hAnsi="Times New Roman"/>
          <w:b/>
          <w:sz w:val="48"/>
          <w:szCs w:val="48"/>
        </w:rPr>
        <w:t>Детство и юность.</w:t>
      </w:r>
    </w:p>
    <w:p w:rsidR="00DE7EB6" w:rsidRDefault="00DE7EB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Pr="00A26A00">
        <w:rPr>
          <w:rFonts w:ascii="Times New Roman" w:hAnsi="Times New Roman"/>
          <w:sz w:val="28"/>
          <w:szCs w:val="28"/>
        </w:rPr>
        <w:t xml:space="preserve">Юрий Алексеевич Гагарин родился 9 марта 1934 года в деревне Клушино Смоленской области. </w:t>
      </w:r>
      <w:r>
        <w:rPr>
          <w:rFonts w:ascii="Times New Roman" w:hAnsi="Times New Roman"/>
          <w:sz w:val="28"/>
          <w:szCs w:val="28"/>
        </w:rPr>
        <w:t xml:space="preserve"> </w:t>
      </w:r>
      <w:r w:rsidRPr="00C106E9">
        <w:rPr>
          <w:rFonts w:ascii="Times New Roman" w:hAnsi="Times New Roman"/>
          <w:sz w:val="28"/>
          <w:szCs w:val="28"/>
        </w:rPr>
        <w:t>По происхождению является выходцем из крестьян: его отец, Алексей Иванович Гагарин - плотник, мать, Анна Тимофеевна Матвеева - свинарка.</w:t>
      </w:r>
    </w:p>
    <w:p w:rsidR="00DE7EB6" w:rsidRDefault="00DE7EB6">
      <w:pPr>
        <w:rPr>
          <w:rFonts w:ascii="Times New Roman" w:hAnsi="Times New Roman"/>
          <w:sz w:val="28"/>
          <w:szCs w:val="28"/>
        </w:rPr>
      </w:pPr>
      <w:r w:rsidRPr="001F4E2E">
        <w:rPr>
          <w:noProof/>
          <w:lang w:eastAsia="ru-RU"/>
        </w:rPr>
        <w:pict>
          <v:shape id="Рисунок 5" o:spid="_x0000_i1028" type="#_x0000_t75" alt="hello_html_433779e0.png" style="width:244.5pt;height:148.5pt;visibility:visible">
            <v:imagedata r:id="rId8" o:title=""/>
          </v:shape>
        </w:pict>
      </w:r>
      <w:r w:rsidRPr="00F72062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1" o:spid="_x0000_i1029" type="#_x0000_t75" style="width:105.75pt;height:168.75pt;visibility:visible">
            <v:imagedata r:id="rId9" o:title=""/>
          </v:shape>
        </w:pict>
      </w:r>
    </w:p>
    <w:p w:rsidR="00DE7EB6" w:rsidRPr="00C106E9" w:rsidRDefault="00DE7EB6">
      <w:pPr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(Дом, в котором жил маленький Ю. А. Гагарин и его детская фотография)</w:t>
      </w:r>
    </w:p>
    <w:p w:rsidR="00DE7EB6" w:rsidRDefault="00DE7EB6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3 .</w:t>
      </w:r>
    </w:p>
    <w:p w:rsidR="00DE7EB6" w:rsidRDefault="00DE7EB6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 </w:t>
      </w:r>
      <w:r w:rsidRPr="00C106E9">
        <w:rPr>
          <w:rFonts w:ascii="Times New Roman" w:hAnsi="Times New Roman"/>
          <w:sz w:val="32"/>
          <w:szCs w:val="32"/>
        </w:rPr>
        <w:t>В сентябре 1941 года Юра пошёл в школу, но в октябре деревню заняли немцы</w:t>
      </w:r>
      <w:r>
        <w:rPr>
          <w:rFonts w:ascii="Times New Roman" w:hAnsi="Times New Roman"/>
          <w:sz w:val="32"/>
          <w:szCs w:val="32"/>
        </w:rPr>
        <w:t>.</w:t>
      </w:r>
      <w:r w:rsidRPr="00C106E9">
        <w:rPr>
          <w:rFonts w:ascii="Times New Roman" w:hAnsi="Times New Roman"/>
          <w:sz w:val="32"/>
          <w:szCs w:val="32"/>
        </w:rPr>
        <w:t xml:space="preserve"> Почти полтора года деревня Клушино была оккупирована немецкими войсками. Младшего брата Юрия, Бориса Гагарина, немец повесил на шарфе, однако мать успела снять его, пока солдат ходил за фотоаппаратом. 9 апреля 1943 года деревню освободила Красная армия, и учёба в школе возобновилась.</w:t>
      </w:r>
    </w:p>
    <w:p w:rsidR="00DE7EB6" w:rsidRPr="006553AA" w:rsidRDefault="00DE7EB6">
      <w:pPr>
        <w:rPr>
          <w:rFonts w:ascii="Times New Roman" w:hAnsi="Times New Roman"/>
          <w:b/>
          <w:sz w:val="48"/>
          <w:szCs w:val="48"/>
        </w:rPr>
      </w:pPr>
      <w:r>
        <w:rPr>
          <w:rFonts w:ascii="Times New Roman" w:hAnsi="Times New Roman"/>
          <w:sz w:val="32"/>
          <w:szCs w:val="32"/>
        </w:rPr>
        <w:t xml:space="preserve">   </w:t>
      </w:r>
      <w:r>
        <w:rPr>
          <w:rFonts w:ascii="Times New Roman" w:hAnsi="Times New Roman"/>
          <w:b/>
          <w:sz w:val="48"/>
          <w:szCs w:val="48"/>
        </w:rPr>
        <w:t>Профессиональное о</w:t>
      </w:r>
      <w:r w:rsidRPr="006553AA">
        <w:rPr>
          <w:rFonts w:ascii="Times New Roman" w:hAnsi="Times New Roman"/>
          <w:b/>
          <w:sz w:val="48"/>
          <w:szCs w:val="48"/>
        </w:rPr>
        <w:t>бучение.</w:t>
      </w:r>
    </w:p>
    <w:p w:rsidR="00DE7EB6" w:rsidRDefault="00DE7EB6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 </w:t>
      </w:r>
      <w:r w:rsidRPr="00C106E9">
        <w:rPr>
          <w:rFonts w:ascii="Times New Roman" w:hAnsi="Times New Roman"/>
          <w:sz w:val="32"/>
          <w:szCs w:val="32"/>
        </w:rPr>
        <w:t xml:space="preserve">В 1945 году семья Гагариных переехала в Гжатск (сейчас Гагарин). В 1949 году Гагарин окончил шестой класс школы, и поступил в Люберецкое ремесленное училище. Одновременно поступил в вечернюю школу рабочей молодёжи. Училище по специальности формовщик-литейщик окончил с отличием. В 1951 году, после училища Юрий стал обучаться в индустриальном техникуме города Саратов. </w:t>
      </w:r>
    </w:p>
    <w:p w:rsidR="00DE7EB6" w:rsidRDefault="00DE7EB6">
      <w:pPr>
        <w:rPr>
          <w:rFonts w:ascii="Times New Roman" w:hAnsi="Times New Roman"/>
          <w:sz w:val="32"/>
          <w:szCs w:val="32"/>
        </w:rPr>
      </w:pPr>
      <w:r w:rsidRPr="001F4E2E">
        <w:rPr>
          <w:noProof/>
          <w:lang w:eastAsia="ru-RU"/>
        </w:rPr>
        <w:pict>
          <v:shape id="Рисунок 7" o:spid="_x0000_i1030" type="#_x0000_t75" alt="Нажмите на изображение для увеличения.  Название: 337389691.jpg  Просмотров: 23  Размер: 50.5 Кб  ID: 10072" style="width:141pt;height:177.75pt;visibility:visible">
            <v:imagedata r:id="rId10" o:title=""/>
          </v:shape>
        </w:pict>
      </w:r>
      <w:r w:rsidRPr="001F4E2E">
        <w:rPr>
          <w:noProof/>
          <w:lang w:eastAsia="ru-RU"/>
        </w:rPr>
        <w:pict>
          <v:shape id="Рисунок 8" o:spid="_x0000_i1031" type="#_x0000_t75" alt="Нажмите на изображение для увеличения.  Название: 337390812.jpg  Просмотров: 28  Размер: 37.8 Кб  ID: 10075" style="width:210pt;height:174.75pt;visibility:visible">
            <v:imagedata r:id="rId11" o:title=""/>
          </v:shape>
        </w:pict>
      </w:r>
    </w:p>
    <w:p w:rsidR="00DE7EB6" w:rsidRPr="00C106E9" w:rsidRDefault="00DE7EB6">
      <w:pPr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(Гагарин, учившийся в 6 классе и учеба в техникуме)</w:t>
      </w:r>
    </w:p>
    <w:p w:rsidR="00DE7EB6" w:rsidRDefault="00DE7EB6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 </w:t>
      </w:r>
      <w:r w:rsidRPr="00C106E9">
        <w:rPr>
          <w:rFonts w:ascii="Times New Roman" w:hAnsi="Times New Roman"/>
          <w:sz w:val="32"/>
          <w:szCs w:val="32"/>
        </w:rPr>
        <w:t>В том же городе стал посещать аэроклуб, а уже через год совершил свой первый полёт на военном самолете, боевом истребителе Як-18. В 1957 году он окончил Оренбургское училище лётчиков.</w:t>
      </w:r>
      <w:r w:rsidRPr="006553AA">
        <w:t xml:space="preserve"> </w:t>
      </w:r>
      <w:r w:rsidRPr="006553AA">
        <w:rPr>
          <w:rFonts w:ascii="Times New Roman" w:hAnsi="Times New Roman"/>
          <w:sz w:val="32"/>
          <w:szCs w:val="32"/>
        </w:rPr>
        <w:t>В 1955 году Юрий Гагарин добился значительных успехов, закончил с отличием учёбу и совершил первый самостоятельный полёт на самолёте Як-18. Всего в аэроклубе Юрий Гагарин выполнил 196 полётов</w:t>
      </w:r>
    </w:p>
    <w:p w:rsidR="00DE7EB6" w:rsidRDefault="00DE7EB6">
      <w:pPr>
        <w:rPr>
          <w:rFonts w:ascii="Times New Roman" w:hAnsi="Times New Roman"/>
          <w:sz w:val="20"/>
          <w:szCs w:val="20"/>
        </w:rPr>
      </w:pPr>
      <w:r w:rsidRPr="00F72062">
        <w:rPr>
          <w:rFonts w:ascii="Times New Roman" w:hAnsi="Times New Roman"/>
          <w:noProof/>
          <w:sz w:val="32"/>
          <w:szCs w:val="32"/>
          <w:lang w:eastAsia="ru-RU"/>
        </w:rPr>
        <w:pict>
          <v:shape id="Рисунок 4" o:spid="_x0000_i1032" type="#_x0000_t75" style="width:180pt;height:96pt;visibility:visible">
            <v:imagedata r:id="rId12" o:title=""/>
          </v:shape>
        </w:pict>
      </w:r>
      <w:r>
        <w:rPr>
          <w:rFonts w:ascii="Times New Roman" w:hAnsi="Times New Roman"/>
          <w:sz w:val="20"/>
          <w:szCs w:val="20"/>
        </w:rPr>
        <w:t>(Юрий Гагарин в аэроклубе)</w:t>
      </w:r>
    </w:p>
    <w:p w:rsidR="00DE7EB6" w:rsidRPr="006553AA" w:rsidRDefault="00DE7EB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</w:t>
      </w:r>
    </w:p>
    <w:p w:rsidR="00DE7EB6" w:rsidRDefault="00DE7EB6">
      <w:pPr>
        <w:rPr>
          <w:rFonts w:ascii="Times New Roman" w:hAnsi="Times New Roman"/>
          <w:b/>
          <w:sz w:val="48"/>
          <w:szCs w:val="48"/>
        </w:rPr>
      </w:pPr>
      <w:r w:rsidRPr="006553AA">
        <w:rPr>
          <w:rFonts w:ascii="Times New Roman" w:hAnsi="Times New Roman"/>
          <w:b/>
          <w:sz w:val="48"/>
          <w:szCs w:val="48"/>
        </w:rPr>
        <w:t>Служба в армии</w:t>
      </w:r>
      <w:r>
        <w:rPr>
          <w:rFonts w:ascii="Times New Roman" w:hAnsi="Times New Roman"/>
          <w:b/>
          <w:sz w:val="48"/>
          <w:szCs w:val="48"/>
        </w:rPr>
        <w:t xml:space="preserve"> и обучение в техникуме</w:t>
      </w:r>
      <w:r w:rsidRPr="006553AA">
        <w:rPr>
          <w:rFonts w:ascii="Times New Roman" w:hAnsi="Times New Roman"/>
          <w:b/>
          <w:sz w:val="48"/>
          <w:szCs w:val="48"/>
        </w:rPr>
        <w:t>.</w:t>
      </w:r>
    </w:p>
    <w:p w:rsidR="00DE7EB6" w:rsidRDefault="00DE7EB6">
      <w:pPr>
        <w:rPr>
          <w:rFonts w:ascii="Times New Roman" w:hAnsi="Times New Roman"/>
          <w:sz w:val="28"/>
          <w:szCs w:val="28"/>
        </w:rPr>
      </w:pPr>
      <w:r w:rsidRPr="006553AA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 xml:space="preserve">   </w:t>
      </w:r>
      <w:r w:rsidRPr="006553AA">
        <w:rPr>
          <w:rFonts w:ascii="Times New Roman" w:hAnsi="Times New Roman"/>
          <w:sz w:val="28"/>
          <w:szCs w:val="28"/>
        </w:rPr>
        <w:t xml:space="preserve"> В 1955 году</w:t>
      </w:r>
      <w:r>
        <w:rPr>
          <w:rFonts w:ascii="Times New Roman" w:hAnsi="Times New Roman"/>
          <w:sz w:val="28"/>
          <w:szCs w:val="28"/>
        </w:rPr>
        <w:t xml:space="preserve"> юношу призвали служить в армию</w:t>
      </w:r>
      <w:r w:rsidRPr="00AF08BD">
        <w:t xml:space="preserve"> </w:t>
      </w:r>
      <w:r w:rsidRPr="00AF08BD">
        <w:rPr>
          <w:rFonts w:ascii="Times New Roman" w:hAnsi="Times New Roman"/>
          <w:sz w:val="28"/>
          <w:szCs w:val="28"/>
        </w:rPr>
        <w:t>отправ</w:t>
      </w:r>
      <w:r>
        <w:rPr>
          <w:rFonts w:ascii="Times New Roman" w:hAnsi="Times New Roman"/>
          <w:sz w:val="28"/>
          <w:szCs w:val="28"/>
        </w:rPr>
        <w:t>и</w:t>
      </w:r>
      <w:r w:rsidRPr="00AF08BD">
        <w:rPr>
          <w:rFonts w:ascii="Times New Roman" w:hAnsi="Times New Roman"/>
          <w:sz w:val="28"/>
          <w:szCs w:val="28"/>
        </w:rPr>
        <w:t>л</w:t>
      </w:r>
      <w:r>
        <w:rPr>
          <w:rFonts w:ascii="Times New Roman" w:hAnsi="Times New Roman"/>
          <w:sz w:val="28"/>
          <w:szCs w:val="28"/>
        </w:rPr>
        <w:t>и</w:t>
      </w:r>
      <w:r w:rsidRPr="00AF08BD">
        <w:rPr>
          <w:rFonts w:ascii="Times New Roman" w:hAnsi="Times New Roman"/>
          <w:sz w:val="28"/>
          <w:szCs w:val="28"/>
        </w:rPr>
        <w:t xml:space="preserve"> в Оренбург, в 1-е военно-авиационное училище л</w:t>
      </w:r>
      <w:r>
        <w:rPr>
          <w:rFonts w:ascii="Times New Roman" w:hAnsi="Times New Roman"/>
          <w:sz w:val="28"/>
          <w:szCs w:val="28"/>
        </w:rPr>
        <w:t>ётчиков имени К.Е. Ворошилова. Гагарин о</w:t>
      </w:r>
      <w:r w:rsidRPr="00AF08BD">
        <w:rPr>
          <w:rFonts w:ascii="Times New Roman" w:hAnsi="Times New Roman"/>
          <w:sz w:val="28"/>
          <w:szCs w:val="28"/>
        </w:rPr>
        <w:t xml:space="preserve">бучался у известного в те времена лётчика-испытателя Я.Ш. Акбулатова. </w:t>
      </w:r>
      <w:r w:rsidRPr="006553AA">
        <w:rPr>
          <w:rFonts w:ascii="Times New Roman" w:hAnsi="Times New Roman"/>
          <w:sz w:val="28"/>
          <w:szCs w:val="28"/>
        </w:rPr>
        <w:t xml:space="preserve"> В это время с отличием окончил первое военно-авиационное училище летчиков. Два года нес службу около Мурманска. Налетал 265 часов на МиГ-15 бис.</w:t>
      </w:r>
    </w:p>
    <w:p w:rsidR="00DE7EB6" w:rsidRDefault="00DE7EB6" w:rsidP="00AF08BD">
      <w:pPr>
        <w:rPr>
          <w:sz w:val="28"/>
          <w:szCs w:val="28"/>
        </w:rPr>
      </w:pPr>
      <w:r w:rsidRPr="00F72062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6" o:spid="_x0000_i1033" type="#_x0000_t75" style="width:281.25pt;height:182.25pt;visibility:visible">
            <v:imagedata r:id="rId13" o:title=""/>
          </v:shape>
        </w:pict>
      </w:r>
    </w:p>
    <w:p w:rsidR="00DE7EB6" w:rsidRPr="00AF08BD" w:rsidRDefault="00DE7EB6" w:rsidP="00AF08BD">
      <w:pPr>
        <w:rPr>
          <w:rFonts w:ascii="Times New Roman" w:hAnsi="Times New Roman"/>
          <w:sz w:val="20"/>
          <w:szCs w:val="20"/>
        </w:rPr>
      </w:pPr>
      <w:r>
        <w:rPr>
          <w:sz w:val="28"/>
          <w:szCs w:val="28"/>
        </w:rPr>
        <w:t xml:space="preserve">( </w:t>
      </w:r>
      <w:r w:rsidRPr="00AF08BD">
        <w:rPr>
          <w:rFonts w:ascii="Times New Roman" w:hAnsi="Times New Roman"/>
          <w:sz w:val="20"/>
          <w:szCs w:val="20"/>
        </w:rPr>
        <w:t>1955 год. Юрий Гагарин на спортивном самолете аэроклуба ДОСААФ города Саратова.</w:t>
      </w:r>
      <w:r>
        <w:rPr>
          <w:rFonts w:ascii="Times New Roman" w:hAnsi="Times New Roman"/>
          <w:sz w:val="20"/>
          <w:szCs w:val="20"/>
        </w:rPr>
        <w:t>)</w:t>
      </w:r>
    </w:p>
    <w:p w:rsidR="00DE7EB6" w:rsidRDefault="00DE7EB6" w:rsidP="00AF08BD">
      <w:pPr>
        <w:rPr>
          <w:rFonts w:ascii="Times New Roman" w:hAnsi="Times New Roman"/>
          <w:sz w:val="28"/>
          <w:szCs w:val="28"/>
          <w:shd w:val="clear" w:color="auto" w:fill="FFFFFF"/>
          <w:lang w:eastAsia="ru-RU"/>
        </w:rPr>
      </w:pPr>
      <w:r>
        <w:rPr>
          <w:sz w:val="28"/>
          <w:szCs w:val="28"/>
        </w:rPr>
        <w:t xml:space="preserve">   </w:t>
      </w:r>
      <w:r w:rsidRPr="00AF08BD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>Юрий Гагарин совершил первый самостоятельный полет на самолете Як-18, и окончательно решил связать свою жизнь с авиацией. Именно тогда летчик-инструктор Дмитрий Мартынов сказал, что Гагарину суждено стать замечательным пилотом.</w:t>
      </w:r>
    </w:p>
    <w:p w:rsidR="00DE7EB6" w:rsidRPr="00F6677C" w:rsidRDefault="00DE7EB6" w:rsidP="00F6677C">
      <w:pPr>
        <w:rPr>
          <w:rFonts w:ascii="Times New Roman" w:hAnsi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 xml:space="preserve">   </w:t>
      </w:r>
      <w:r w:rsidRPr="00F6677C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 xml:space="preserve">25 октября 1957 года Гагарин училище закончил с отличием. В течение двух лет служил в 169-м истребительном авиационном полку 122-й истребительной авиационной дивизии Северного флота, вооружённом самолётами МиГ-15бис. </w:t>
      </w:r>
      <w:r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 xml:space="preserve"> </w:t>
      </w:r>
    </w:p>
    <w:p w:rsidR="00DE7EB6" w:rsidRPr="00F6677C" w:rsidRDefault="00DE7EB6" w:rsidP="00F6677C">
      <w:pPr>
        <w:rPr>
          <w:rFonts w:ascii="Times New Roman" w:hAnsi="Times New Roman"/>
          <w:sz w:val="28"/>
          <w:szCs w:val="28"/>
          <w:shd w:val="clear" w:color="auto" w:fill="FFFFFF"/>
          <w:lang w:eastAsia="ru-RU"/>
        </w:rPr>
      </w:pPr>
      <w:r w:rsidRPr="00F6677C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>В 1959 году женился на Валентине Ивановне Горячевой.</w:t>
      </w:r>
    </w:p>
    <w:p w:rsidR="00DE7EB6" w:rsidRDefault="00DE7EB6" w:rsidP="00F6677C">
      <w:pPr>
        <w:rPr>
          <w:rFonts w:ascii="Times New Roman" w:hAnsi="Times New Roman"/>
          <w:sz w:val="28"/>
          <w:szCs w:val="28"/>
          <w:shd w:val="clear" w:color="auto" w:fill="FFFFFF"/>
          <w:lang w:eastAsia="ru-RU"/>
        </w:rPr>
      </w:pPr>
      <w:r w:rsidRPr="00F6677C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 xml:space="preserve">9 декабря 1959 года Гагарин написал заявление с просьбой зачислить его в группу кандидатов в космонавты. </w:t>
      </w:r>
      <w:r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 xml:space="preserve">   </w:t>
      </w:r>
    </w:p>
    <w:p w:rsidR="00DE7EB6" w:rsidRDefault="00DE7EB6" w:rsidP="00F6677C">
      <w:pPr>
        <w:rPr>
          <w:rFonts w:ascii="Times New Roman" w:hAnsi="Times New Roman"/>
          <w:sz w:val="20"/>
          <w:szCs w:val="20"/>
          <w:shd w:val="clear" w:color="auto" w:fill="FFFFFF"/>
          <w:lang w:eastAsia="ru-RU"/>
        </w:rPr>
      </w:pPr>
      <w:r w:rsidRPr="00F72062">
        <w:rPr>
          <w:rFonts w:ascii="Times New Roman" w:hAnsi="Times New Roman"/>
          <w:noProof/>
          <w:sz w:val="28"/>
          <w:szCs w:val="28"/>
          <w:shd w:val="clear" w:color="auto" w:fill="FFFFFF"/>
          <w:lang w:eastAsia="ru-RU"/>
        </w:rPr>
        <w:pict>
          <v:shape id="Рисунок 11" o:spid="_x0000_i1034" type="#_x0000_t75" style="width:243pt;height:170.25pt;visibility:visible">
            <v:imagedata r:id="rId14" o:title=""/>
          </v:shape>
        </w:pict>
      </w:r>
      <w:r>
        <w:rPr>
          <w:rFonts w:ascii="Times New Roman" w:hAnsi="Times New Roman"/>
          <w:sz w:val="20"/>
          <w:szCs w:val="20"/>
          <w:shd w:val="clear" w:color="auto" w:fill="FFFFFF"/>
          <w:lang w:eastAsia="ru-RU"/>
        </w:rPr>
        <w:t>(Гагарин с дочерьми)</w:t>
      </w:r>
    </w:p>
    <w:p w:rsidR="00DE7EB6" w:rsidRDefault="00DE7EB6" w:rsidP="00F6677C">
      <w:pPr>
        <w:rPr>
          <w:rFonts w:ascii="Times New Roman" w:hAnsi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>5.</w:t>
      </w:r>
    </w:p>
    <w:p w:rsidR="00DE7EB6" w:rsidRPr="00F6677C" w:rsidRDefault="00DE7EB6" w:rsidP="00F6677C">
      <w:pPr>
        <w:rPr>
          <w:rFonts w:ascii="Times New Roman" w:hAnsi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 xml:space="preserve">  </w:t>
      </w:r>
      <w:r w:rsidRPr="00AF08BD">
        <w:rPr>
          <w:rFonts w:ascii="Times New Roman" w:hAnsi="Times New Roman"/>
          <w:b/>
          <w:sz w:val="48"/>
          <w:szCs w:val="48"/>
          <w:shd w:val="clear" w:color="auto" w:fill="FFFFFF"/>
          <w:lang w:eastAsia="ru-RU"/>
        </w:rPr>
        <w:t>Гагарин-кандидат в космонавты.</w:t>
      </w:r>
    </w:p>
    <w:p w:rsidR="00DE7EB6" w:rsidRDefault="00DE7EB6" w:rsidP="00AF08BD">
      <w:pPr>
        <w:rPr>
          <w:rFonts w:ascii="Times New Roman" w:hAnsi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 xml:space="preserve">    В</w:t>
      </w:r>
      <w:r w:rsidRPr="00AF08BD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 xml:space="preserve"> это время был запущен космический аппарат «Луна-3», который впервые в мире сфотографировал не видимую с Земли сторону Луны. Это был 1959 год. </w:t>
      </w:r>
    </w:p>
    <w:p w:rsidR="00DE7EB6" w:rsidRPr="007756BE" w:rsidRDefault="00DE7EB6" w:rsidP="007756BE">
      <w:pPr>
        <w:rPr>
          <w:rFonts w:ascii="Times New Roman" w:hAnsi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 xml:space="preserve">   </w:t>
      </w:r>
      <w:r w:rsidRPr="00F6677C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>В 1959 в Советском Союзе Военно-воздушные силы активно занялись отбором претендентов для первого полета в космос. Всего было 20 кандидатов. Подготовка космонавтов проходила в Звездном</w:t>
      </w:r>
      <w:r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>.</w:t>
      </w:r>
      <w:r w:rsidRPr="00F6677C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 xml:space="preserve">С </w:t>
      </w:r>
      <w:r w:rsidRPr="007756BE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>25 марта начались регулярные занятия по программе подготовки космонавтов. Весной он и еще 19 молодых летчиков-истребителей приступили к интенсивным тренировкам. В это время Гагарин часто писал письма жене. "Знаешь, Валюша, к одному из наших товарищей приехала жена. Позавидовал и расстроился. Ну, ничего, наша встреча будет лучше!"</w:t>
      </w:r>
    </w:p>
    <w:p w:rsidR="00DE7EB6" w:rsidRDefault="00DE7EB6" w:rsidP="007756BE">
      <w:pPr>
        <w:rPr>
          <w:rFonts w:ascii="Times New Roman" w:hAnsi="Times New Roman"/>
          <w:sz w:val="28"/>
          <w:szCs w:val="28"/>
          <w:shd w:val="clear" w:color="auto" w:fill="FFFFFF"/>
          <w:lang w:eastAsia="ru-RU"/>
        </w:rPr>
      </w:pPr>
      <w:r w:rsidRPr="007756BE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 xml:space="preserve">Когда стали ясны сроки орбитального космического полета, из 19 летчиков оставили 6 – Гагарина, Титова, Нелюбова, Николаева, Быковского и  Поповича. Все они прошли через тренировки в сурдо- и барокамерах, на центрифугах, тренажерах. В течение года парашютные прыжки сменялись полетами на истребителях, учебно-тренировочных самолетах, в том числе - на Ту-104, переоборудованном в летающую лабораторию. </w:t>
      </w:r>
      <w:r w:rsidRPr="00AF08BD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>В это же время Юрий решил подать документы для приёма в группу космонавтов. Летом 1959 года специальная медицинская комиссия, созданная в основном из военных врачей, приступила к отбору кандидатов в космонавты.</w:t>
      </w:r>
      <w:r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AF08BD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>В марте 1960, пройдя медицинскую комиссию,  Юрий Гагарин стал одним из кандидатов в космонавты.</w:t>
      </w:r>
    </w:p>
    <w:p w:rsidR="00DE7EB6" w:rsidRPr="00F6677C" w:rsidRDefault="00DE7EB6">
      <w:pPr>
        <w:rPr>
          <w:rFonts w:ascii="Times New Roman" w:hAnsi="Times New Roman"/>
          <w:b/>
          <w:sz w:val="48"/>
          <w:szCs w:val="48"/>
          <w:shd w:val="clear" w:color="auto" w:fill="FFFFFF"/>
          <w:lang w:eastAsia="ru-RU"/>
        </w:rPr>
      </w:pPr>
      <w:r>
        <w:rPr>
          <w:rFonts w:ascii="Times New Roman" w:hAnsi="Times New Roman"/>
          <w:b/>
          <w:sz w:val="48"/>
          <w:szCs w:val="48"/>
          <w:shd w:val="clear" w:color="auto" w:fill="FFFFFF"/>
          <w:lang w:eastAsia="ru-RU"/>
        </w:rPr>
        <w:t xml:space="preserve"> </w:t>
      </w:r>
      <w:r>
        <w:rPr>
          <w:rFonts w:ascii="Times New Roman" w:hAnsi="Times New Roman"/>
          <w:sz w:val="32"/>
          <w:szCs w:val="32"/>
        </w:rPr>
        <w:t xml:space="preserve"> </w:t>
      </w:r>
    </w:p>
    <w:p w:rsidR="00DE7EB6" w:rsidRDefault="00DE7EB6">
      <w:pPr>
        <w:rPr>
          <w:rFonts w:ascii="Times New Roman" w:hAnsi="Times New Roman"/>
          <w:b/>
          <w:color w:val="000000"/>
          <w:sz w:val="48"/>
          <w:szCs w:val="48"/>
        </w:rPr>
      </w:pPr>
      <w:r w:rsidRPr="001F4E2E">
        <w:rPr>
          <w:noProof/>
          <w:lang w:eastAsia="ru-RU"/>
        </w:rPr>
        <w:pict>
          <v:shape id="Рисунок 10" o:spid="_x0000_i1035" type="#_x0000_t75" alt="Нажмите на изображение для увеличения.  Название: 337392002.jpg  Просмотров: 29  Размер: 31.7 Кб  ID: 10077" style="width:240.75pt;height:230.25pt;visibility:visible">
            <v:imagedata r:id="rId15" o:title=""/>
          </v:shape>
        </w:pict>
      </w:r>
      <w:r w:rsidRPr="007756BE">
        <w:rPr>
          <w:noProof/>
          <w:lang w:eastAsia="ru-RU"/>
        </w:rPr>
        <w:t xml:space="preserve"> </w:t>
      </w:r>
      <w:r w:rsidRPr="001F4E2E">
        <w:rPr>
          <w:noProof/>
          <w:lang w:eastAsia="ru-RU"/>
        </w:rPr>
        <w:pict>
          <v:shape id="Рисунок 12" o:spid="_x0000_i1036" type="#_x0000_t75" alt="hello_html_210dec0c.png" style="width:142.5pt;height:227.25pt;visibility:visible">
            <v:imagedata r:id="rId16" o:title=""/>
          </v:shape>
        </w:pict>
      </w:r>
    </w:p>
    <w:p w:rsidR="00DE7EB6" w:rsidRDefault="00DE7EB6">
      <w:pPr>
        <w:rPr>
          <w:rFonts w:ascii="Times New Roman" w:hAnsi="Times New Roman"/>
          <w:color w:val="000000"/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(</w:t>
      </w:r>
      <w:r w:rsidRPr="00F6677C">
        <w:rPr>
          <w:rFonts w:ascii="Times New Roman" w:hAnsi="Times New Roman"/>
          <w:color w:val="000000"/>
          <w:sz w:val="20"/>
          <w:szCs w:val="20"/>
        </w:rPr>
        <w:t>1961 год. Главный конструктор первых ракетно-космических систем академик Сергей Королев и летчик-космонавт СССР Юрий Гагарин накануне космического старта</w:t>
      </w:r>
      <w:r>
        <w:rPr>
          <w:rFonts w:ascii="Times New Roman" w:hAnsi="Times New Roman"/>
          <w:color w:val="000000"/>
          <w:sz w:val="20"/>
          <w:szCs w:val="20"/>
        </w:rPr>
        <w:t>. 2 фото. Прохождение Гагариным медкомиссии )</w:t>
      </w:r>
    </w:p>
    <w:p w:rsidR="00DE7EB6" w:rsidRPr="00F6677C" w:rsidRDefault="00DE7EB6">
      <w:pPr>
        <w:rPr>
          <w:rFonts w:ascii="Times New Roman" w:hAnsi="Times New Roman"/>
          <w:color w:val="000000"/>
          <w:sz w:val="20"/>
          <w:szCs w:val="20"/>
        </w:rPr>
      </w:pPr>
    </w:p>
    <w:p w:rsidR="00DE7EB6" w:rsidRPr="007756BE" w:rsidRDefault="00DE7EB6">
      <w:pPr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6.</w:t>
      </w:r>
    </w:p>
    <w:p w:rsidR="00DE7EB6" w:rsidRDefault="00DE7EB6">
      <w:pPr>
        <w:rPr>
          <w:rFonts w:ascii="Times New Roman" w:hAnsi="Times New Roman"/>
          <w:sz w:val="32"/>
          <w:szCs w:val="32"/>
        </w:rPr>
      </w:pPr>
    </w:p>
    <w:p w:rsidR="00DE7EB6" w:rsidRPr="007756BE" w:rsidRDefault="00DE7EB6" w:rsidP="007756B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7756BE">
        <w:rPr>
          <w:rFonts w:ascii="Times New Roman" w:hAnsi="Times New Roman"/>
          <w:sz w:val="28"/>
          <w:szCs w:val="28"/>
        </w:rPr>
        <w:t xml:space="preserve">Претендентов отбирал сам Королёв, важен был рост, вес и здоровье: возраст не должен был превышать 30 лет, вес - </w:t>
      </w:r>
      <w:smartTag w:uri="urn:schemas-microsoft-com:office:smarttags" w:element="metricconverter">
        <w:smartTagPr>
          <w:attr w:name="ProductID" w:val="72 кг"/>
        </w:smartTagPr>
        <w:r w:rsidRPr="007756BE">
          <w:rPr>
            <w:rFonts w:ascii="Times New Roman" w:hAnsi="Times New Roman"/>
            <w:sz w:val="28"/>
            <w:szCs w:val="28"/>
          </w:rPr>
          <w:t>72 кг</w:t>
        </w:r>
      </w:smartTag>
      <w:r w:rsidRPr="007756BE">
        <w:rPr>
          <w:rFonts w:ascii="Times New Roman" w:hAnsi="Times New Roman"/>
          <w:sz w:val="28"/>
          <w:szCs w:val="28"/>
        </w:rPr>
        <w:t xml:space="preserve">, а рост - </w:t>
      </w:r>
      <w:smartTag w:uri="urn:schemas-microsoft-com:office:smarttags" w:element="metricconverter">
        <w:smartTagPr>
          <w:attr w:name="ProductID" w:val="170 см"/>
        </w:smartTagPr>
        <w:r w:rsidRPr="007756BE">
          <w:rPr>
            <w:rFonts w:ascii="Times New Roman" w:hAnsi="Times New Roman"/>
            <w:sz w:val="28"/>
            <w:szCs w:val="28"/>
          </w:rPr>
          <w:t>170 см</w:t>
        </w:r>
      </w:smartTag>
      <w:r w:rsidRPr="007756BE">
        <w:rPr>
          <w:rFonts w:ascii="Times New Roman" w:hAnsi="Times New Roman"/>
          <w:sz w:val="28"/>
          <w:szCs w:val="28"/>
        </w:rPr>
        <w:t xml:space="preserve"> (рост Гагарина был </w:t>
      </w:r>
      <w:smartTag w:uri="urn:schemas-microsoft-com:office:smarttags" w:element="metricconverter">
        <w:smartTagPr>
          <w:attr w:name="ProductID" w:val="165 см"/>
        </w:smartTagPr>
        <w:r w:rsidRPr="007756BE">
          <w:rPr>
            <w:rFonts w:ascii="Times New Roman" w:hAnsi="Times New Roman"/>
            <w:sz w:val="28"/>
            <w:szCs w:val="28"/>
          </w:rPr>
          <w:t>165 см</w:t>
        </w:r>
      </w:smartTag>
      <w:r w:rsidRPr="007756BE">
        <w:rPr>
          <w:rFonts w:ascii="Times New Roman" w:hAnsi="Times New Roman"/>
          <w:sz w:val="28"/>
          <w:szCs w:val="28"/>
        </w:rPr>
        <w:t xml:space="preserve">, иногда приводится другое значение - </w:t>
      </w:r>
      <w:smartTag w:uri="urn:schemas-microsoft-com:office:smarttags" w:element="metricconverter">
        <w:smartTagPr>
          <w:attr w:name="ProductID" w:val="157 см"/>
        </w:smartTagPr>
        <w:r w:rsidRPr="007756BE">
          <w:rPr>
            <w:rFonts w:ascii="Times New Roman" w:hAnsi="Times New Roman"/>
            <w:sz w:val="28"/>
            <w:szCs w:val="28"/>
          </w:rPr>
          <w:t>157 см</w:t>
        </w:r>
      </w:smartTag>
      <w:r w:rsidRPr="007756BE">
        <w:rPr>
          <w:rFonts w:ascii="Times New Roman" w:hAnsi="Times New Roman"/>
          <w:sz w:val="28"/>
          <w:szCs w:val="28"/>
        </w:rPr>
        <w:t>). Только при таких характеристиках космонавт мог поместиться в первом космическом корабле "Восток", так как размеры и вес корабля были сильно ограничены.</w:t>
      </w:r>
    </w:p>
    <w:p w:rsidR="00DE7EB6" w:rsidRPr="007756BE" w:rsidRDefault="00DE7EB6" w:rsidP="007756BE">
      <w:pPr>
        <w:rPr>
          <w:rFonts w:ascii="Times New Roman" w:hAnsi="Times New Roman"/>
          <w:sz w:val="28"/>
          <w:szCs w:val="28"/>
        </w:rPr>
      </w:pPr>
      <w:r w:rsidRPr="007756BE">
        <w:rPr>
          <w:rFonts w:ascii="Times New Roman" w:hAnsi="Times New Roman"/>
          <w:sz w:val="28"/>
          <w:szCs w:val="28"/>
        </w:rPr>
        <w:t xml:space="preserve">Кроме того, требовалось, чтобы космонавт был членом КПСС (Гагарин вступил в КПСС летом </w:t>
      </w:r>
      <w:smartTag w:uri="urn:schemas-microsoft-com:office:smarttags" w:element="metricconverter">
        <w:smartTagPr>
          <w:attr w:name="ProductID" w:val="1960 г"/>
        </w:smartTagPr>
        <w:r w:rsidRPr="007756BE">
          <w:rPr>
            <w:rFonts w:ascii="Times New Roman" w:hAnsi="Times New Roman"/>
            <w:sz w:val="28"/>
            <w:szCs w:val="28"/>
          </w:rPr>
          <w:t>1960 г</w:t>
        </w:r>
      </w:smartTag>
      <w:r w:rsidRPr="007756BE">
        <w:rPr>
          <w:rFonts w:ascii="Times New Roman" w:hAnsi="Times New Roman"/>
          <w:sz w:val="28"/>
          <w:szCs w:val="28"/>
        </w:rPr>
        <w:t xml:space="preserve">).Для первого полета в космос кандидатов, среди которых был Гагарин, испытывали на центрифуге. Когда С.П. Королев спросил, как они себя чувствуют, 5 кандидатов сказали: «Отлично». А Гагарин сказал: «Бывало и лучше». С.П. Королев оценил честность Гагарина, ведь в космос нужно было отправлять не браво рапортующего героя, а смелого и трезво оценивающего свои возможности человека. </w:t>
      </w:r>
    </w:p>
    <w:p w:rsidR="00DE7EB6" w:rsidRDefault="00DE7EB6" w:rsidP="007756BE">
      <w:pPr>
        <w:rPr>
          <w:rFonts w:ascii="Times New Roman" w:hAnsi="Times New Roman"/>
          <w:sz w:val="28"/>
          <w:szCs w:val="28"/>
        </w:rPr>
      </w:pPr>
      <w:r w:rsidRPr="007756BE">
        <w:rPr>
          <w:rFonts w:ascii="Times New Roman" w:hAnsi="Times New Roman"/>
          <w:sz w:val="28"/>
          <w:szCs w:val="28"/>
        </w:rPr>
        <w:t>8 апреля на закрытой Госкомиссии было принято окончательное решение, что первым полетит Гагарин.</w:t>
      </w:r>
    </w:p>
    <w:p w:rsidR="00DE7EB6" w:rsidRDefault="00DE7EB6" w:rsidP="007756BE">
      <w:pPr>
        <w:rPr>
          <w:rFonts w:ascii="Times New Roman" w:hAnsi="Times New Roman"/>
          <w:sz w:val="28"/>
          <w:szCs w:val="28"/>
        </w:rPr>
      </w:pPr>
      <w:r w:rsidRPr="001F4E2E">
        <w:rPr>
          <w:noProof/>
          <w:lang w:eastAsia="ru-RU"/>
        </w:rPr>
        <w:pict>
          <v:shape id="Рисунок 13" o:spid="_x0000_i1037" type="#_x0000_t75" alt="hello_html_36d7be35.png" style="width:315pt;height:231.75pt;visibility:visible">
            <v:imagedata r:id="rId17" o:title=""/>
          </v:shape>
        </w:pict>
      </w:r>
    </w:p>
    <w:p w:rsidR="00DE7EB6" w:rsidRPr="007756BE" w:rsidRDefault="00DE7EB6" w:rsidP="007756BE">
      <w:pPr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</w:t>
      </w:r>
      <w:r w:rsidRPr="007756BE">
        <w:rPr>
          <w:rFonts w:ascii="Times New Roman" w:hAnsi="Times New Roman"/>
          <w:sz w:val="20"/>
          <w:szCs w:val="20"/>
        </w:rPr>
        <w:t>Макет спускаемого аппарата Гагарина в мемориальном музее космонавтики</w:t>
      </w:r>
      <w:r>
        <w:rPr>
          <w:rFonts w:ascii="Times New Roman" w:hAnsi="Times New Roman"/>
          <w:sz w:val="20"/>
          <w:szCs w:val="20"/>
        </w:rPr>
        <w:t>)</w:t>
      </w:r>
    </w:p>
    <w:p w:rsidR="00DE7EB6" w:rsidRDefault="00DE7EB6">
      <w:pPr>
        <w:rPr>
          <w:rFonts w:ascii="Times New Roman" w:hAnsi="Times New Roman"/>
          <w:b/>
          <w:sz w:val="48"/>
          <w:szCs w:val="48"/>
        </w:rPr>
      </w:pPr>
      <w:r w:rsidRPr="007756BE">
        <w:rPr>
          <w:rFonts w:ascii="Times New Roman" w:hAnsi="Times New Roman"/>
          <w:b/>
          <w:sz w:val="48"/>
          <w:szCs w:val="48"/>
        </w:rPr>
        <w:t>Полет в космос.</w:t>
      </w:r>
    </w:p>
    <w:p w:rsidR="00DE7EB6" w:rsidRPr="007756BE" w:rsidRDefault="00DE7EB6" w:rsidP="007756B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7756BE">
        <w:rPr>
          <w:rFonts w:ascii="Times New Roman" w:hAnsi="Times New Roman"/>
          <w:sz w:val="28"/>
          <w:szCs w:val="28"/>
        </w:rPr>
        <w:t>Ранним утром 12 апреля 1961 года о старте космического корабля знали только руководство страны и те, кто готовил орбитальный полет.</w:t>
      </w:r>
    </w:p>
    <w:p w:rsidR="00DE7EB6" w:rsidRPr="007756BE" w:rsidRDefault="00DE7EB6" w:rsidP="007756B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7756BE">
        <w:rPr>
          <w:rFonts w:ascii="Times New Roman" w:hAnsi="Times New Roman"/>
          <w:sz w:val="28"/>
          <w:szCs w:val="28"/>
        </w:rPr>
        <w:t>287-тонная ракета-носитель "Восток" была установлена в громадной шахте на стартовой площадке</w:t>
      </w:r>
      <w:r>
        <w:rPr>
          <w:rFonts w:ascii="Times New Roman" w:hAnsi="Times New Roman"/>
          <w:sz w:val="28"/>
          <w:szCs w:val="28"/>
        </w:rPr>
        <w:t xml:space="preserve"> на</w:t>
      </w:r>
      <w:r w:rsidRPr="00F248E7">
        <w:rPr>
          <w:rFonts w:ascii="Times New Roman" w:hAnsi="Times New Roman"/>
          <w:sz w:val="28"/>
          <w:szCs w:val="28"/>
        </w:rPr>
        <w:t xml:space="preserve"> космодром</w:t>
      </w:r>
      <w:r>
        <w:rPr>
          <w:rFonts w:ascii="Times New Roman" w:hAnsi="Times New Roman"/>
          <w:sz w:val="28"/>
          <w:szCs w:val="28"/>
        </w:rPr>
        <w:t>е</w:t>
      </w:r>
      <w:r w:rsidRPr="00F248E7">
        <w:rPr>
          <w:rFonts w:ascii="Times New Roman" w:hAnsi="Times New Roman"/>
          <w:sz w:val="28"/>
          <w:szCs w:val="28"/>
        </w:rPr>
        <w:t xml:space="preserve"> Байконур</w:t>
      </w:r>
      <w:r w:rsidRPr="007756BE">
        <w:rPr>
          <w:rFonts w:ascii="Times New Roman" w:hAnsi="Times New Roman"/>
          <w:sz w:val="28"/>
          <w:szCs w:val="28"/>
        </w:rPr>
        <w:t>. На рассвете у нее остановился небольшой автобус, в котором сидел Гагарин, одетый в скафандр и гермошлем с крупными буквами: "СССР". Он поднял в приветствии руки и направился к ракете.</w:t>
      </w:r>
    </w:p>
    <w:p w:rsidR="00DE7EB6" w:rsidRDefault="00DE7EB6" w:rsidP="007756B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</w:p>
    <w:p w:rsidR="00DE7EB6" w:rsidRDefault="00DE7EB6" w:rsidP="007756B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7.</w:t>
      </w:r>
    </w:p>
    <w:p w:rsidR="00DE7EB6" w:rsidRPr="007756BE" w:rsidRDefault="00DE7EB6" w:rsidP="007756B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Pr="007756BE">
        <w:rPr>
          <w:rFonts w:ascii="Times New Roman" w:hAnsi="Times New Roman"/>
          <w:sz w:val="28"/>
          <w:szCs w:val="28"/>
        </w:rPr>
        <w:t>Лифт поднял Гагарина к космическому кораблю, что находился на самом верху почти 39-метровой ракеты-носителя "Восток". После чего космонавт зашел в кабину и занял свое место в специальном кресле, в котором было все для аварийного приземления. Как только он доложил о проверке бортового оборудования и готовности к старту, специалисты начали задраивать входной люк.</w:t>
      </w:r>
    </w:p>
    <w:p w:rsidR="00DE7EB6" w:rsidRPr="007756BE" w:rsidRDefault="00DE7EB6" w:rsidP="007756B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7756BE">
        <w:rPr>
          <w:rFonts w:ascii="Times New Roman" w:hAnsi="Times New Roman"/>
          <w:sz w:val="28"/>
          <w:szCs w:val="28"/>
        </w:rPr>
        <w:t>Во время старта и выхода на орбиту космонавт перенес ужасную тряску, шум и сильные перегрузки. Но в целом первый этап полета прошел нормально, и вскрывать секретный пакет, в котором находился листок бумаги с цифрой "25", Гагарину не пришлось.</w:t>
      </w:r>
    </w:p>
    <w:p w:rsidR="00DE7EB6" w:rsidRPr="007756BE" w:rsidRDefault="00DE7EB6" w:rsidP="007756BE">
      <w:pPr>
        <w:rPr>
          <w:rFonts w:ascii="Times New Roman" w:hAnsi="Times New Roman"/>
          <w:sz w:val="28"/>
          <w:szCs w:val="28"/>
        </w:rPr>
      </w:pPr>
      <w:r w:rsidRPr="007756BE">
        <w:rPr>
          <w:rFonts w:ascii="Times New Roman" w:hAnsi="Times New Roman"/>
          <w:sz w:val="28"/>
          <w:szCs w:val="28"/>
        </w:rPr>
        <w:t>"25" - шифр на включение системы ручного управления кораблем "Восток". Поскольку полет проходил в автоматическом режиме, Гагарин не вмешивался в управление. Но в случае отказа автоматики должен был взять управление на себя. Шифр же Гагарину не сообщили заранее, поскольку психологи и врачи в то время считали, что человек, увидевший свою родную планету со стороны, может сойти с ума и перейти на самостоятельное управление кораблем. В этом случае секретный конверт был "страховкой от безумия".</w:t>
      </w:r>
    </w:p>
    <w:p w:rsidR="00DE7EB6" w:rsidRDefault="00DE7EB6" w:rsidP="007756B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Pr="007756BE">
        <w:rPr>
          <w:rFonts w:ascii="Times New Roman" w:hAnsi="Times New Roman"/>
          <w:sz w:val="28"/>
          <w:szCs w:val="28"/>
        </w:rPr>
        <w:t>Между тем, Гагарин и не думал паниковать. "Чувство невесомости интересно, - сообщает он в ЦУП. - Все плавает. (Радостно.) Плавает все! Красота. Интересно". Время от времени он то напевает  песню "о далеком курносом детстве", то насвистывает "Ландышей", а, вспомнив о том, что ЦУП  следит за каждым его вдохом, начинает насвистывать мотив "Родина слышит, Родина знает". Главный конструктор тоже  напоминает о себе: "Юра, - говорит он, - нашел продолжение "Ландышей", понял? Гагарин: "Понял, понял. В камышах?". Королев: "Споем сегодня вечером".</w:t>
      </w:r>
    </w:p>
    <w:p w:rsidR="00DE7EB6" w:rsidRPr="007756BE" w:rsidRDefault="00DE7EB6" w:rsidP="007756BE">
      <w:pPr>
        <w:rPr>
          <w:rFonts w:ascii="Times New Roman" w:hAnsi="Times New Roman"/>
          <w:sz w:val="28"/>
          <w:szCs w:val="28"/>
        </w:rPr>
      </w:pPr>
      <w:r w:rsidRPr="00F72062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14" o:spid="_x0000_i1038" type="#_x0000_t75" style="width:165pt;height:179.25pt;visibility:visible">
            <v:imagedata r:id="rId18" o:title=""/>
          </v:shape>
        </w:pict>
      </w:r>
      <w:r w:rsidRPr="00F72062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15" o:spid="_x0000_i1039" type="#_x0000_t75" style="width:136.5pt;height:178.5pt;visibility:visible">
            <v:imagedata r:id="rId19" o:title=""/>
          </v:shape>
        </w:pict>
      </w:r>
      <w:r w:rsidRPr="001F4E2E">
        <w:rPr>
          <w:noProof/>
          <w:lang w:eastAsia="ru-RU"/>
        </w:rPr>
        <w:pict>
          <v:shape id="Рисунок 16" o:spid="_x0000_i1040" type="#_x0000_t75" alt="hello_html_mc982f37.png" style="width:187.5pt;height:136.5pt;visibility:visible">
            <v:imagedata r:id="rId20" o:title=""/>
          </v:shape>
        </w:pict>
      </w:r>
    </w:p>
    <w:p w:rsidR="00DE7EB6" w:rsidRPr="00F248E7" w:rsidRDefault="00DE7EB6">
      <w:pPr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(Ю.А Гагарин в ракете «Востик»)</w:t>
      </w:r>
    </w:p>
    <w:p w:rsidR="00DE7EB6" w:rsidRDefault="00DE7EB6">
      <w:pPr>
        <w:rPr>
          <w:rFonts w:ascii="Times New Roman" w:hAnsi="Times New Roman"/>
          <w:b/>
          <w:sz w:val="48"/>
          <w:szCs w:val="48"/>
        </w:rPr>
      </w:pPr>
    </w:p>
    <w:p w:rsidR="00DE7EB6" w:rsidRDefault="00DE7EB6">
      <w:pPr>
        <w:rPr>
          <w:rFonts w:ascii="Times New Roman" w:hAnsi="Times New Roman"/>
          <w:sz w:val="28"/>
          <w:szCs w:val="28"/>
        </w:rPr>
      </w:pPr>
    </w:p>
    <w:p w:rsidR="00DE7EB6" w:rsidRDefault="00DE7EB6">
      <w:pPr>
        <w:rPr>
          <w:rFonts w:ascii="Times New Roman" w:hAnsi="Times New Roman"/>
          <w:sz w:val="28"/>
          <w:szCs w:val="28"/>
        </w:rPr>
      </w:pPr>
    </w:p>
    <w:p w:rsidR="00DE7EB6" w:rsidRPr="007756BE" w:rsidRDefault="00DE7EB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8.</w:t>
      </w:r>
    </w:p>
    <w:p w:rsidR="00DE7EB6" w:rsidRPr="00F248E7" w:rsidRDefault="00DE7EB6">
      <w:pPr>
        <w:rPr>
          <w:rFonts w:ascii="Times New Roman" w:hAnsi="Times New Roman"/>
          <w:b/>
          <w:sz w:val="48"/>
          <w:szCs w:val="48"/>
        </w:rPr>
      </w:pPr>
      <w:r w:rsidRPr="00F248E7">
        <w:rPr>
          <w:rFonts w:ascii="Times New Roman" w:hAnsi="Times New Roman"/>
          <w:b/>
          <w:sz w:val="48"/>
          <w:szCs w:val="48"/>
        </w:rPr>
        <w:t>Возвращение.</w:t>
      </w:r>
    </w:p>
    <w:p w:rsidR="00DE7EB6" w:rsidRPr="00F248E7" w:rsidRDefault="00DE7EB6" w:rsidP="00F248E7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 </w:t>
      </w:r>
      <w:r w:rsidRPr="00F248E7">
        <w:rPr>
          <w:rFonts w:ascii="Times New Roman" w:hAnsi="Times New Roman"/>
          <w:sz w:val="32"/>
          <w:szCs w:val="32"/>
        </w:rPr>
        <w:t xml:space="preserve">Выполнив один оборот вокруг Земли в 10:55:34 на 108 минуте, корабль завершил плановый полёт (на одну секунду раньше, чем было запланировано). Позывной Гагарина был "Кедр". Из-за сбоя в системе торможения спускаемый аппарат с Гагариным приземлился не в запланированной области в 110 км от Сталинграда, а в Саратовской области, неподалёку от Энгельса в районе села Смеловка. Там такого высокого гостя никто не ждал. В 10:48 радар близлежащего военного аэродрома засёк неопознанную цель - это был спускаемый аппарат, - а чуть позже, за 7 км до земли, в соответствии с планом полёта Гагарин катапультировался, и целей на радаре появилось две. </w:t>
      </w:r>
    </w:p>
    <w:p w:rsidR="00DE7EB6" w:rsidRPr="00F248E7" w:rsidRDefault="00DE7EB6" w:rsidP="00F248E7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 </w:t>
      </w:r>
      <w:r w:rsidRPr="00F248E7">
        <w:rPr>
          <w:rFonts w:ascii="Times New Roman" w:hAnsi="Times New Roman"/>
          <w:sz w:val="32"/>
          <w:szCs w:val="32"/>
        </w:rPr>
        <w:t>До шестого возвращения советского космонавта из полёта космонавт приземлялся на землю не в спускаемом аппарате, а парашютным способом - отстреливался, как парашютист. Космическое агентство США длительное время пыталось занимать позицию, согласно которой полным космическим полётом нужно считать полёт, при котором возвращение проходит с аппаратом, но данная позиция была не принята мировым общественным мнением.</w:t>
      </w:r>
    </w:p>
    <w:p w:rsidR="00DE7EB6" w:rsidRPr="00F248E7" w:rsidRDefault="00DE7EB6" w:rsidP="00F248E7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 </w:t>
      </w:r>
      <w:r w:rsidRPr="00F248E7">
        <w:rPr>
          <w:rFonts w:ascii="Times New Roman" w:hAnsi="Times New Roman"/>
          <w:sz w:val="32"/>
          <w:szCs w:val="32"/>
        </w:rPr>
        <w:t>Первыми людьми, которые встретили космонавта после полёта, оказались жена лесника Анна Акимовна Тахтарова и её шестилетняя внучка Рита. Вскоре к месту событий прибыли военные из близлежащей части. Одна группа военных взяла под охрану спускаемый аппарат, а другая повезла Гагарина в расположение части. Оттуда Гагарин по телефону отрапортовал командиру дивизии ПВО: "Прошу передать главкому ВВС: задачу выполнил, приземлился в заданном районе, чувствую себя хорошо, ушибов и поломок нет. Гагарин".</w:t>
      </w:r>
    </w:p>
    <w:p w:rsidR="00DE7EB6" w:rsidRDefault="00DE7EB6" w:rsidP="00F248E7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 </w:t>
      </w:r>
      <w:r w:rsidRPr="00F248E7">
        <w:rPr>
          <w:rFonts w:ascii="Times New Roman" w:hAnsi="Times New Roman"/>
          <w:sz w:val="32"/>
          <w:szCs w:val="32"/>
        </w:rPr>
        <w:t>Тем временем из Энгельского аэропорта вылетел вертолёт Ми-4, в его задачу входило найти и подобрать Гагарина. Они первыми и обнаружили спускаемый аппарат, но Гагарина рядом не было, ситуацию прояснили местные жители, они сказали, что Гагарин уехал на грузовике в Энгельс. Вертолёт взлетел и взял курс на город. По дороге с него увидели грузовик, с которого размахивал руками Гагарин. Юрия подобрали, и вертолёт полетел на базу в Энгельсский аэропорт, передав радиограмму: "Космонавт взят на борт, следую на аэродром".</w:t>
      </w:r>
    </w:p>
    <w:p w:rsidR="00DE7EB6" w:rsidRPr="00F248E7" w:rsidRDefault="00DE7EB6" w:rsidP="00F248E7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9.</w:t>
      </w:r>
    </w:p>
    <w:p w:rsidR="00DE7EB6" w:rsidRDefault="00DE7EB6" w:rsidP="00F248E7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 </w:t>
      </w:r>
      <w:r w:rsidRPr="00F248E7">
        <w:rPr>
          <w:rFonts w:ascii="Times New Roman" w:hAnsi="Times New Roman"/>
          <w:sz w:val="32"/>
          <w:szCs w:val="32"/>
        </w:rPr>
        <w:t>На аэродроме в Энгельсе Гагарина уже ждали, у трапа вертолёта было всё руководство базы. Ему вручили поздравительную телеграмму Советского правительства. На "Победе" Гагарина повезли в диспетчерский пункт, а затем в штаб базы, для связи с Москвой.</w:t>
      </w:r>
    </w:p>
    <w:p w:rsidR="00DE7EB6" w:rsidRDefault="00DE7EB6" w:rsidP="00F248E7">
      <w:pPr>
        <w:rPr>
          <w:rFonts w:ascii="Times New Roman" w:hAnsi="Times New Roman"/>
          <w:sz w:val="32"/>
          <w:szCs w:val="32"/>
        </w:rPr>
      </w:pPr>
      <w:r w:rsidRPr="001F4E2E">
        <w:rPr>
          <w:noProof/>
          <w:lang w:eastAsia="ru-RU"/>
        </w:rPr>
        <w:pict>
          <v:shape id="_x0000_i1041" type="#_x0000_t75" alt="hello_html_7bde932c.png" style="width:238.5pt;height:362.25pt;visibility:visible">
            <v:imagedata r:id="rId21" o:title=""/>
          </v:shape>
        </w:pict>
      </w:r>
      <w:r w:rsidRPr="001F4E2E">
        <w:rPr>
          <w:noProof/>
          <w:lang w:eastAsia="ru-RU"/>
        </w:rPr>
        <w:pict>
          <v:shape id="Рисунок 17" o:spid="_x0000_i1042" type="#_x0000_t75" alt="hello_html_m14ee364b.png" style="width:272.25pt;height:227.25pt;visibility:visible">
            <v:imagedata r:id="rId22" o:title=""/>
          </v:shape>
        </w:pict>
      </w:r>
    </w:p>
    <w:p w:rsidR="00DE7EB6" w:rsidRPr="00C93B2B" w:rsidRDefault="00DE7EB6" w:rsidP="00C93B2B">
      <w:pPr>
        <w:pStyle w:val="NoSpacing"/>
        <w:rPr>
          <w:rFonts w:ascii="Times New Roman" w:hAnsi="Times New Roman"/>
          <w:sz w:val="20"/>
          <w:szCs w:val="20"/>
        </w:rPr>
      </w:pPr>
      <w:r>
        <w:t>(на трибуне Мевзолея</w:t>
      </w:r>
      <w:r w:rsidRPr="00C93B2B">
        <w:rPr>
          <w:rFonts w:ascii="Times New Roman" w:hAnsi="Times New Roman"/>
          <w:sz w:val="20"/>
          <w:szCs w:val="20"/>
        </w:rPr>
        <w:t xml:space="preserve">)                                                        (Ю. А. Гагарин докладывает руководителям государства о      </w:t>
      </w:r>
    </w:p>
    <w:p w:rsidR="00DE7EB6" w:rsidRPr="00C93B2B" w:rsidRDefault="00DE7EB6">
      <w:pPr>
        <w:rPr>
          <w:rFonts w:ascii="Times New Roman" w:hAnsi="Times New Roman"/>
          <w:sz w:val="20"/>
          <w:szCs w:val="20"/>
        </w:rPr>
      </w:pPr>
      <w:r w:rsidRPr="00C93B2B">
        <w:rPr>
          <w:rFonts w:ascii="Times New Roman" w:hAnsi="Times New Roman"/>
          <w:sz w:val="20"/>
          <w:szCs w:val="20"/>
        </w:rPr>
        <w:t xml:space="preserve">                                                                                                завершении полета)</w:t>
      </w:r>
    </w:p>
    <w:p w:rsidR="00DE7EB6" w:rsidRPr="00C93B2B" w:rsidRDefault="00DE7EB6" w:rsidP="00C93B2B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0"/>
          <w:szCs w:val="20"/>
        </w:rPr>
        <w:t xml:space="preserve">    </w:t>
      </w:r>
      <w:r w:rsidRPr="00C93B2B">
        <w:rPr>
          <w:rFonts w:ascii="Times New Roman" w:hAnsi="Times New Roman"/>
          <w:sz w:val="28"/>
          <w:szCs w:val="28"/>
        </w:rPr>
        <w:t>12 апреля 1961 г. произошло событие, которое останется в памяти всех последующих поколений людей. Именно 12 апреля 1961 г. человек совершил первый в истории полет в космос. Этот полет был выполнен Юрием Гагариным. Он стал возможен только благодаря самоотверженной работе советских ученых и инженеров. Полет в космос Юрия Гагарина был совершен на корабле «Восток», вес которого составил 4730 кг. «Восток» был запущен в космос при помощи ракеты-носителя с тремя ступенями. Максимальное удаление орбиты корабля от поверхности Земли составило 327 км.</w:t>
      </w:r>
    </w:p>
    <w:p w:rsidR="00DE7EB6" w:rsidRDefault="00DE7EB6" w:rsidP="00C93B2B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C93B2B">
        <w:rPr>
          <w:rFonts w:ascii="Times New Roman" w:hAnsi="Times New Roman"/>
          <w:sz w:val="28"/>
          <w:szCs w:val="28"/>
        </w:rPr>
        <w:t>Часто задается вопрос о том, сколько длился полет Гагарина. Он продолжался совсем недолго - всего 108 мин. Однако запасы воздуха и еды на борту «Востока» позволили бы провести в космосе 10 суток. В ходе этого полета были разрешены некоторые важнейшие задачи:</w:t>
      </w:r>
    </w:p>
    <w:p w:rsidR="00DE7EB6" w:rsidRDefault="00DE7EB6" w:rsidP="00C93B2B">
      <w:pPr>
        <w:rPr>
          <w:rFonts w:ascii="Times New Roman" w:hAnsi="Times New Roman"/>
          <w:sz w:val="28"/>
          <w:szCs w:val="28"/>
        </w:rPr>
      </w:pPr>
    </w:p>
    <w:p w:rsidR="00DE7EB6" w:rsidRDefault="00DE7EB6" w:rsidP="00C93B2B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10.</w:t>
      </w:r>
    </w:p>
    <w:p w:rsidR="00DE7EB6" w:rsidRDefault="00DE7EB6" w:rsidP="00C93B2B">
      <w:pPr>
        <w:rPr>
          <w:rFonts w:ascii="Times New Roman" w:hAnsi="Times New Roman"/>
          <w:sz w:val="28"/>
          <w:szCs w:val="28"/>
        </w:rPr>
      </w:pPr>
    </w:p>
    <w:p w:rsidR="00DE7EB6" w:rsidRPr="00C93B2B" w:rsidRDefault="00DE7EB6" w:rsidP="00C93B2B">
      <w:pPr>
        <w:rPr>
          <w:rFonts w:ascii="Times New Roman" w:hAnsi="Times New Roman"/>
          <w:sz w:val="28"/>
          <w:szCs w:val="28"/>
        </w:rPr>
      </w:pPr>
      <w:r w:rsidRPr="00C93B2B">
        <w:rPr>
          <w:rFonts w:ascii="Times New Roman" w:hAnsi="Times New Roman"/>
          <w:sz w:val="28"/>
          <w:szCs w:val="28"/>
        </w:rPr>
        <w:t>•</w:t>
      </w:r>
      <w:r w:rsidRPr="00C93B2B">
        <w:rPr>
          <w:rFonts w:ascii="Times New Roman" w:hAnsi="Times New Roman"/>
          <w:sz w:val="28"/>
          <w:szCs w:val="28"/>
        </w:rPr>
        <w:tab/>
        <w:t>проведение испытаний всех систем корабля;</w:t>
      </w:r>
    </w:p>
    <w:p w:rsidR="00DE7EB6" w:rsidRPr="00C93B2B" w:rsidRDefault="00DE7EB6" w:rsidP="00C93B2B">
      <w:pPr>
        <w:rPr>
          <w:rFonts w:ascii="Times New Roman" w:hAnsi="Times New Roman"/>
          <w:sz w:val="28"/>
          <w:szCs w:val="28"/>
        </w:rPr>
      </w:pPr>
      <w:r w:rsidRPr="00C93B2B">
        <w:rPr>
          <w:rFonts w:ascii="Times New Roman" w:hAnsi="Times New Roman"/>
          <w:sz w:val="28"/>
          <w:szCs w:val="28"/>
        </w:rPr>
        <w:t>•</w:t>
      </w:r>
      <w:r w:rsidRPr="00C93B2B">
        <w:rPr>
          <w:rFonts w:ascii="Times New Roman" w:hAnsi="Times New Roman"/>
          <w:sz w:val="28"/>
          <w:szCs w:val="28"/>
        </w:rPr>
        <w:tab/>
        <w:t>изучение воздействия невесомости на организм человека;</w:t>
      </w:r>
    </w:p>
    <w:p w:rsidR="00DE7EB6" w:rsidRPr="00C93B2B" w:rsidRDefault="00DE7EB6" w:rsidP="00C93B2B">
      <w:pPr>
        <w:rPr>
          <w:rFonts w:ascii="Times New Roman" w:hAnsi="Times New Roman"/>
          <w:sz w:val="28"/>
          <w:szCs w:val="28"/>
        </w:rPr>
      </w:pPr>
      <w:r w:rsidRPr="00C93B2B">
        <w:rPr>
          <w:rFonts w:ascii="Times New Roman" w:hAnsi="Times New Roman"/>
          <w:sz w:val="28"/>
          <w:szCs w:val="28"/>
        </w:rPr>
        <w:t>•</w:t>
      </w:r>
      <w:r w:rsidRPr="00C93B2B">
        <w:rPr>
          <w:rFonts w:ascii="Times New Roman" w:hAnsi="Times New Roman"/>
          <w:sz w:val="28"/>
          <w:szCs w:val="28"/>
        </w:rPr>
        <w:tab/>
        <w:t>изучение воздействия полета на психологическое и физиологическое состояние человека.</w:t>
      </w:r>
    </w:p>
    <w:p w:rsidR="00DE7EB6" w:rsidRPr="00C93B2B" w:rsidRDefault="00DE7EB6" w:rsidP="00C93B2B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C93B2B">
        <w:rPr>
          <w:rFonts w:ascii="Times New Roman" w:hAnsi="Times New Roman"/>
          <w:sz w:val="28"/>
          <w:szCs w:val="28"/>
        </w:rPr>
        <w:t>В ходе полета возникло немало сложных ситуаций. Произошел сбой на линии связи, не сработал датчик герметичности, в течение долгого времени не отделялся агрегатный отсек, произошло заклинивание скафандра. Единственный этап полета, который прошел так, как и было запланировано, - это катапультирование космонавта и его последующее удачное приземление на небольшом расстоянии от корабля. По завершении полета первому побывавшему в космосе человеку было присвоено звание майора.</w:t>
      </w:r>
    </w:p>
    <w:p w:rsidR="00DE7EB6" w:rsidRPr="00C93B2B" w:rsidRDefault="00DE7EB6" w:rsidP="00C93B2B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C93B2B">
        <w:rPr>
          <w:rFonts w:ascii="Times New Roman" w:hAnsi="Times New Roman"/>
          <w:sz w:val="28"/>
          <w:szCs w:val="28"/>
        </w:rPr>
        <w:t>В Москве Гагарина ждала торжественная встреча, правда, первоначально она не планировалась. Инициировал ее лично Никита Хрущев. Гагарину были присвоены звания Героя Советского Союза и летчика-космонавта СССР. После торжественной встречи первый космонавт побывал на пресс-конференции с иностранными журналистами. Гагарин совершил немало зарубежных поездок. Он посетил Чехословакию, Болгарию, Финляндию, Англию, Польшу, Египет, Францию.</w:t>
      </w:r>
    </w:p>
    <w:p w:rsidR="00DE7EB6" w:rsidRPr="00C93B2B" w:rsidRDefault="00DE7EB6" w:rsidP="00C93B2B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Pr="00C93B2B">
        <w:rPr>
          <w:rFonts w:ascii="Times New Roman" w:hAnsi="Times New Roman"/>
          <w:sz w:val="28"/>
          <w:szCs w:val="28"/>
        </w:rPr>
        <w:t>Первый полет Гагарина в космос был совершен в условиях жесткого противостояния СССР и США, социализма и капитализма. Он подтвердил превосходство советской науки и техники, продемонстрировав тем самым могущество Советского Союза. Полет «Востока» - это толчок к развитию множества научных и технических отраслей. Он был воспринят мировой общественностью как величайшее свершение в человеческой истории.</w:t>
      </w:r>
    </w:p>
    <w:p w:rsidR="00DE7EB6" w:rsidRDefault="00DE7EB6">
      <w:pPr>
        <w:rPr>
          <w:rFonts w:ascii="Times New Roman" w:hAnsi="Times New Roman"/>
          <w:sz w:val="20"/>
          <w:szCs w:val="20"/>
        </w:rPr>
      </w:pPr>
      <w:r w:rsidRPr="001F4E2E">
        <w:rPr>
          <w:noProof/>
          <w:lang w:eastAsia="ru-RU"/>
        </w:rPr>
        <w:pict>
          <v:shape id="Рисунок 18" o:spid="_x0000_i1043" type="#_x0000_t75" alt="Нажмите на изображение для увеличения.  Название: 337396698.jpg  Просмотров: 18  Размер: 28.9 Кб  ID: 10082" style="width:195pt;height:150pt;visibility:visible">
            <v:imagedata r:id="rId23" o:title=""/>
          </v:shape>
        </w:pict>
      </w:r>
    </w:p>
    <w:p w:rsidR="00DE7EB6" w:rsidRDefault="00DE7EB6">
      <w:pPr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</w:t>
      </w:r>
      <w:r w:rsidRPr="00C93B2B">
        <w:rPr>
          <w:rFonts w:ascii="Times New Roman" w:hAnsi="Times New Roman"/>
          <w:sz w:val="20"/>
          <w:szCs w:val="20"/>
        </w:rPr>
        <w:t>14 апреля 1961 года. Юрий Гагарин, Никита Хрущев на Внуковском аэродроме после завершения полета.</w:t>
      </w:r>
      <w:r>
        <w:rPr>
          <w:rFonts w:ascii="Times New Roman" w:hAnsi="Times New Roman"/>
          <w:sz w:val="20"/>
          <w:szCs w:val="20"/>
        </w:rPr>
        <w:t>)</w:t>
      </w:r>
    </w:p>
    <w:p w:rsidR="00DE7EB6" w:rsidRDefault="00DE7EB6">
      <w:pPr>
        <w:rPr>
          <w:rFonts w:ascii="Times New Roman" w:hAnsi="Times New Roman"/>
          <w:sz w:val="28"/>
          <w:szCs w:val="28"/>
        </w:rPr>
      </w:pPr>
    </w:p>
    <w:p w:rsidR="00DE7EB6" w:rsidRDefault="00DE7EB6">
      <w:pPr>
        <w:rPr>
          <w:rFonts w:ascii="Times New Roman" w:hAnsi="Times New Roman"/>
          <w:sz w:val="28"/>
          <w:szCs w:val="28"/>
        </w:rPr>
      </w:pPr>
    </w:p>
    <w:p w:rsidR="00DE7EB6" w:rsidRPr="00C93B2B" w:rsidRDefault="00DE7EB6">
      <w:pPr>
        <w:rPr>
          <w:rFonts w:ascii="Times New Roman" w:hAnsi="Times New Roman"/>
          <w:sz w:val="28"/>
          <w:szCs w:val="28"/>
        </w:rPr>
      </w:pPr>
      <w:r w:rsidRPr="00C93B2B">
        <w:rPr>
          <w:rFonts w:ascii="Times New Roman" w:hAnsi="Times New Roman"/>
          <w:sz w:val="28"/>
          <w:szCs w:val="28"/>
        </w:rPr>
        <w:t>11.</w:t>
      </w:r>
    </w:p>
    <w:p w:rsidR="00DE7EB6" w:rsidRDefault="00DE7EB6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 </w:t>
      </w:r>
      <w:r w:rsidRPr="00C93B2B">
        <w:rPr>
          <w:rFonts w:ascii="Times New Roman" w:hAnsi="Times New Roman"/>
          <w:sz w:val="32"/>
          <w:szCs w:val="32"/>
        </w:rPr>
        <w:t>За осуществлением первого в мире полета в космос на корабле-спутнике «Восток» Юрию Алексеевичу Гагарину было присвоено звание Героя Советского Союза с вручением ордена Ленина и медали «Золотая звезда»</w:t>
      </w:r>
    </w:p>
    <w:p w:rsidR="00DE7EB6" w:rsidRPr="00C93B2B" w:rsidRDefault="00DE7EB6">
      <w:pPr>
        <w:rPr>
          <w:rFonts w:ascii="Times New Roman" w:hAnsi="Times New Roman"/>
          <w:b/>
          <w:sz w:val="48"/>
          <w:szCs w:val="48"/>
        </w:rPr>
      </w:pPr>
      <w:r w:rsidRPr="00C93B2B">
        <w:rPr>
          <w:rFonts w:ascii="Times New Roman" w:hAnsi="Times New Roman"/>
          <w:b/>
          <w:sz w:val="48"/>
          <w:szCs w:val="48"/>
        </w:rPr>
        <w:t>После полета.</w:t>
      </w:r>
    </w:p>
    <w:p w:rsidR="00DE7EB6" w:rsidRPr="009A36B0" w:rsidRDefault="00DE7EB6" w:rsidP="009A36B0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 </w:t>
      </w:r>
      <w:r w:rsidRPr="009A36B0">
        <w:rPr>
          <w:rFonts w:ascii="Times New Roman" w:hAnsi="Times New Roman"/>
          <w:sz w:val="32"/>
          <w:szCs w:val="32"/>
        </w:rPr>
        <w:t>Ю. А. Гагарин непрерывно совершенствовал своё мастерство как лётчик-космонавт, а также принимал непосредственное участие в обучении и тренировке экипажей космонавтов, в руководстве полётами космических кораблей «Восток», «Восход», «Союз». В 1966 г. Гагарина избрали Почетным членом Международной академии астронавтики, а в 1964 г. он был назначен командиром отряда советских космонавтов. В июне 1966 года Гагарин уже приступил к тренировкам по программе «Союз». Он был назначен дублером Комарова, который совершил первый полет на новом корабле «Союз-1». Не за горами был и собственный полет.</w:t>
      </w:r>
    </w:p>
    <w:p w:rsidR="00DE7EB6" w:rsidRDefault="00DE7EB6" w:rsidP="009A36B0">
      <w:pPr>
        <w:rPr>
          <w:rFonts w:ascii="Times New Roman" w:hAnsi="Times New Roman"/>
          <w:sz w:val="32"/>
          <w:szCs w:val="32"/>
        </w:rPr>
      </w:pPr>
      <w:r w:rsidRPr="009A36B0">
        <w:rPr>
          <w:rFonts w:ascii="Times New Roman" w:hAnsi="Times New Roman"/>
          <w:sz w:val="32"/>
          <w:szCs w:val="32"/>
        </w:rPr>
        <w:t>17 февраля 1968 года Юрий Алексеевич защитил в ВВИА им. профессора Жуковского дипломный проект. Темой его дипломного проекта был космический корабль многоразового использования. Государственная экзаменационная комиссия присвоила полковнику Ю. А. Гагарину квалификацию «Летчик-инженер-космонавт».</w:t>
      </w:r>
    </w:p>
    <w:p w:rsidR="00DE7EB6" w:rsidRDefault="00DE7EB6" w:rsidP="009A36B0">
      <w:pPr>
        <w:rPr>
          <w:rFonts w:ascii="Times New Roman" w:hAnsi="Times New Roman"/>
          <w:sz w:val="32"/>
          <w:szCs w:val="32"/>
        </w:rPr>
      </w:pPr>
      <w:r w:rsidRPr="001F4E2E">
        <w:rPr>
          <w:noProof/>
          <w:lang w:eastAsia="ru-RU"/>
        </w:rPr>
        <w:pict>
          <v:shape id="Рисунок 23" o:spid="_x0000_i1044" type="#_x0000_t75" alt="hello_html_m5d33b367.jpg" style="width:238.5pt;height:195.75pt;visibility:visible">
            <v:imagedata r:id="rId24" o:title=""/>
          </v:shape>
        </w:pict>
      </w:r>
    </w:p>
    <w:p w:rsidR="00DE7EB6" w:rsidRDefault="00DE7EB6" w:rsidP="00F4146F">
      <w:pPr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</w:t>
      </w:r>
      <w:r w:rsidRPr="00F4146F">
        <w:rPr>
          <w:rFonts w:ascii="Times New Roman" w:hAnsi="Times New Roman"/>
          <w:sz w:val="20"/>
          <w:szCs w:val="20"/>
        </w:rPr>
        <w:t>Га</w:t>
      </w:r>
      <w:r>
        <w:rPr>
          <w:rFonts w:ascii="Times New Roman" w:hAnsi="Times New Roman"/>
          <w:sz w:val="20"/>
          <w:szCs w:val="20"/>
        </w:rPr>
        <w:t xml:space="preserve">гарин защищает дипломный проект </w:t>
      </w:r>
      <w:r w:rsidRPr="00F4146F">
        <w:rPr>
          <w:rFonts w:ascii="Times New Roman" w:hAnsi="Times New Roman"/>
          <w:sz w:val="20"/>
          <w:szCs w:val="20"/>
        </w:rPr>
        <w:t>в Военно-воздушной инженерной академии им. Жуковского</w:t>
      </w:r>
      <w:r>
        <w:rPr>
          <w:rFonts w:ascii="Times New Roman" w:hAnsi="Times New Roman"/>
          <w:sz w:val="20"/>
          <w:szCs w:val="20"/>
        </w:rPr>
        <w:t>)</w:t>
      </w:r>
    </w:p>
    <w:p w:rsidR="00DE7EB6" w:rsidRDefault="00DE7EB6" w:rsidP="00F4146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F4146F">
        <w:rPr>
          <w:rFonts w:ascii="Times New Roman" w:hAnsi="Times New Roman"/>
          <w:sz w:val="28"/>
          <w:szCs w:val="28"/>
        </w:rPr>
        <w:t xml:space="preserve">Первый после перерыва самостоятельный вылет на МиГ-17 Гагарин совершил в начале декабря 1967 года. Приземлился со второго захода из-за неверного расчёта на посадку, характерного для лётчиков низкого роста, имевших перерыв в полётах. Это стало поводом для опасений властей потерять популярного героя в случае аварии. </w:t>
      </w:r>
    </w:p>
    <w:p w:rsidR="00DE7EB6" w:rsidRDefault="00DE7EB6" w:rsidP="00F4146F">
      <w:pPr>
        <w:rPr>
          <w:rFonts w:ascii="Times New Roman" w:hAnsi="Times New Roman"/>
          <w:sz w:val="28"/>
          <w:szCs w:val="28"/>
        </w:rPr>
      </w:pPr>
    </w:p>
    <w:p w:rsidR="00DE7EB6" w:rsidRDefault="00DE7EB6" w:rsidP="00F4146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12.</w:t>
      </w:r>
    </w:p>
    <w:p w:rsidR="00DE7EB6" w:rsidRDefault="00DE7EB6" w:rsidP="00F4146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F4146F">
        <w:rPr>
          <w:rFonts w:ascii="Times New Roman" w:hAnsi="Times New Roman"/>
          <w:sz w:val="28"/>
          <w:szCs w:val="28"/>
        </w:rPr>
        <w:t>Гагарин был дублёром Владимира Комарова в полёте на корабле Союз-1, полёт закончился гибелью космонавта. Главной задачей этого полёта была отработка отечественной лунной программы. Юрий приложил немало усилий для осуществления лунных космических полётов</w:t>
      </w:r>
      <w:r>
        <w:rPr>
          <w:rFonts w:ascii="Times New Roman" w:hAnsi="Times New Roman"/>
          <w:sz w:val="28"/>
          <w:szCs w:val="28"/>
        </w:rPr>
        <w:t>.</w:t>
      </w:r>
    </w:p>
    <w:p w:rsidR="00DE7EB6" w:rsidRDefault="00DE7EB6" w:rsidP="00F4146F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b/>
          <w:bCs/>
          <w:color w:val="000000"/>
          <w:sz w:val="48"/>
          <w:szCs w:val="48"/>
          <w:lang w:eastAsia="ru-RU"/>
        </w:rPr>
      </w:pPr>
      <w:r w:rsidRPr="00F4146F">
        <w:rPr>
          <w:rFonts w:ascii="Times New Roman" w:hAnsi="Times New Roman"/>
          <w:b/>
          <w:bCs/>
          <w:color w:val="000000"/>
          <w:sz w:val="48"/>
          <w:szCs w:val="48"/>
          <w:lang w:eastAsia="ru-RU"/>
        </w:rPr>
        <w:t>27 марта 1968 года</w:t>
      </w:r>
    </w:p>
    <w:p w:rsidR="00DE7EB6" w:rsidRPr="00F4146F" w:rsidRDefault="00DE7EB6" w:rsidP="00F4146F">
      <w:pPr>
        <w:shd w:val="clear" w:color="auto" w:fill="FFFFFF"/>
        <w:spacing w:before="100" w:beforeAutospacing="1" w:after="100" w:afterAutospacing="1" w:line="240" w:lineRule="auto"/>
        <w:rPr>
          <w:rFonts w:ascii="Open Sans" w:hAnsi="Open Sans"/>
          <w:color w:val="000000"/>
          <w:sz w:val="28"/>
          <w:szCs w:val="28"/>
          <w:lang w:eastAsia="ru-RU"/>
        </w:rPr>
      </w:pPr>
      <w:r>
        <w:rPr>
          <w:rFonts w:ascii="Open Sans" w:hAnsi="Open Sans"/>
          <w:color w:val="000000"/>
          <w:sz w:val="28"/>
          <w:szCs w:val="28"/>
          <w:lang w:eastAsia="ru-RU"/>
        </w:rPr>
        <w:t xml:space="preserve">     </w:t>
      </w:r>
      <w:r w:rsidRPr="00F4146F">
        <w:rPr>
          <w:rFonts w:ascii="Open Sans" w:hAnsi="Open Sans"/>
          <w:color w:val="000000"/>
          <w:sz w:val="28"/>
          <w:szCs w:val="28"/>
          <w:lang w:eastAsia="ru-RU"/>
        </w:rPr>
        <w:t>27 марта 1968 года в 10:18 Гагарин и Серёгин взлетели с подмосковного аэродрома Чкаловский в Щёлково. На момент взлёта условия видимости были нормальными –нижняя кромка облаков была в 900 м над землёй. Выполнение задания в пилотажной зоне должно было занять не менее 20 минут, но уже через четыре минуты (в 10:30) Гагарин сообщил на землю об окончании задания, запросил разрешения развернуться и лететь на базу. После этого связь с самолётом прервалась.</w:t>
      </w:r>
    </w:p>
    <w:p w:rsidR="00DE7EB6" w:rsidRPr="00F4146F" w:rsidRDefault="00DE7EB6" w:rsidP="00F4146F">
      <w:pPr>
        <w:shd w:val="clear" w:color="auto" w:fill="FFFFFF"/>
        <w:spacing w:before="100" w:beforeAutospacing="1" w:after="100" w:afterAutospacing="1" w:line="240" w:lineRule="auto"/>
        <w:rPr>
          <w:rFonts w:ascii="Open Sans" w:hAnsi="Open Sans"/>
          <w:color w:val="000000"/>
          <w:sz w:val="28"/>
          <w:szCs w:val="28"/>
          <w:lang w:eastAsia="ru-RU"/>
        </w:rPr>
      </w:pPr>
      <w:r w:rsidRPr="00F4146F">
        <w:rPr>
          <w:rFonts w:ascii="Open Sans" w:hAnsi="Open Sans"/>
          <w:color w:val="000000"/>
          <w:sz w:val="28"/>
          <w:szCs w:val="28"/>
          <w:lang w:eastAsia="ru-RU"/>
        </w:rPr>
        <w:t xml:space="preserve">     Когда стало ясно, что у самолёта уже должно было закончиться топливо, в зоне полётов начались поиски, которые продолжались более 3 часов. В 14:50 одному из вертолётов удалось обнаружить обломки самолёта МиГ-15УТИ примерно в 65 км от аэродрома, в районе деревни Новосёлово, в 18 км от города Киржач Владимирской области. Утром следующего дня на ветке нашли клочок лётной куртки Гагарина с талонами на питание. Позже был обнаружен бумажник с водительскими правами и фотографией Королёва.</w:t>
      </w:r>
    </w:p>
    <w:p w:rsidR="00DE7EB6" w:rsidRPr="00F4146F" w:rsidRDefault="00DE7EB6" w:rsidP="00F4146F">
      <w:pPr>
        <w:shd w:val="clear" w:color="auto" w:fill="FFFFFF"/>
        <w:spacing w:before="100" w:beforeAutospacing="1" w:after="100" w:afterAutospacing="1" w:line="240" w:lineRule="auto"/>
        <w:rPr>
          <w:rFonts w:ascii="Open Sans" w:hAnsi="Open Sans"/>
          <w:color w:val="000000"/>
          <w:sz w:val="28"/>
          <w:szCs w:val="28"/>
          <w:lang w:eastAsia="ru-RU"/>
        </w:rPr>
      </w:pPr>
      <w:r w:rsidRPr="00F4146F">
        <w:rPr>
          <w:rFonts w:ascii="Open Sans" w:hAnsi="Open Sans"/>
          <w:color w:val="000000"/>
          <w:sz w:val="28"/>
          <w:szCs w:val="28"/>
          <w:lang w:eastAsia="ru-RU"/>
        </w:rPr>
        <w:t xml:space="preserve">     Для расследования катастрофы была создана Государственная комиссия, но даже после многомесячной работы сотен специалистов комиссия не смогла однозначно объяснить причины трагедии. В результате отчёт комиссии был засекречен и его детали известны только из статей и интервью отдельных её членов. По сей день причины и обстоятельства катастрофы не являются выясненными. Существует ряд противоречивых версий случившегося.</w:t>
      </w:r>
    </w:p>
    <w:p w:rsidR="00DE7EB6" w:rsidRPr="00F4146F" w:rsidRDefault="00DE7EB6" w:rsidP="00F4146F">
      <w:pPr>
        <w:shd w:val="clear" w:color="auto" w:fill="FFFFFF"/>
        <w:spacing w:before="100" w:beforeAutospacing="1" w:after="100" w:afterAutospacing="1" w:line="240" w:lineRule="auto"/>
        <w:rPr>
          <w:rFonts w:ascii="Open Sans" w:hAnsi="Open Sans"/>
          <w:color w:val="000000"/>
          <w:sz w:val="28"/>
          <w:szCs w:val="28"/>
          <w:lang w:eastAsia="ru-RU"/>
        </w:rPr>
      </w:pPr>
      <w:r w:rsidRPr="00F4146F">
        <w:rPr>
          <w:rFonts w:ascii="Open Sans" w:hAnsi="Open Sans"/>
          <w:color w:val="000000"/>
          <w:sz w:val="28"/>
          <w:szCs w:val="28"/>
          <w:lang w:eastAsia="ru-RU"/>
        </w:rPr>
        <w:t xml:space="preserve">     Перед полётом в космос Ю. Гагарин составил прощальное письмо – на случай, если погибнет. Это письмо вручили жене после его гибели под Киржачом.</w:t>
      </w:r>
    </w:p>
    <w:p w:rsidR="00DE7EB6" w:rsidRDefault="00DE7EB6" w:rsidP="00F4146F">
      <w:pPr>
        <w:shd w:val="clear" w:color="auto" w:fill="FFFFFF"/>
        <w:spacing w:before="100" w:beforeAutospacing="1" w:after="100" w:afterAutospacing="1" w:line="240" w:lineRule="auto"/>
        <w:rPr>
          <w:rFonts w:ascii="Open Sans" w:hAnsi="Open Sans"/>
          <w:color w:val="000000"/>
          <w:sz w:val="28"/>
          <w:szCs w:val="28"/>
          <w:lang w:eastAsia="ru-RU"/>
        </w:rPr>
      </w:pPr>
      <w:r w:rsidRPr="00F4146F">
        <w:rPr>
          <w:rFonts w:ascii="Open Sans" w:hAnsi="Open Sans"/>
          <w:color w:val="000000"/>
          <w:sz w:val="28"/>
          <w:szCs w:val="28"/>
          <w:lang w:eastAsia="ru-RU"/>
        </w:rPr>
        <w:t xml:space="preserve">     В СССР был объявлен общенациональный траур. Это был первый случай в истории СССР, когда день траура был объявлен в случае смерти человека</w:t>
      </w:r>
      <w:r>
        <w:rPr>
          <w:rFonts w:ascii="Open Sans" w:hAnsi="Open Sans"/>
          <w:color w:val="000000"/>
          <w:sz w:val="28"/>
          <w:szCs w:val="28"/>
          <w:lang w:eastAsia="ru-RU"/>
        </w:rPr>
        <w:t>.</w:t>
      </w:r>
      <w:r w:rsidRPr="00F4146F">
        <w:rPr>
          <w:rFonts w:ascii="Open Sans" w:hAnsi="Open Sans"/>
          <w:color w:val="000000"/>
          <w:sz w:val="28"/>
          <w:szCs w:val="28"/>
          <w:lang w:eastAsia="ru-RU"/>
        </w:rPr>
        <w:t>Урны с прахом Гагарина и Серёгина замурованы в Кремлёвскую стену.</w:t>
      </w:r>
    </w:p>
    <w:p w:rsidR="00DE7EB6" w:rsidRPr="00F4146F" w:rsidRDefault="00DE7EB6" w:rsidP="00F4146F">
      <w:pPr>
        <w:shd w:val="clear" w:color="auto" w:fill="FFFFFF"/>
        <w:spacing w:before="100" w:beforeAutospacing="1" w:after="100" w:afterAutospacing="1" w:line="240" w:lineRule="auto"/>
        <w:rPr>
          <w:rFonts w:ascii="Open Sans" w:hAnsi="Open Sans"/>
          <w:color w:val="000000"/>
          <w:sz w:val="20"/>
          <w:szCs w:val="20"/>
          <w:lang w:eastAsia="ru-RU"/>
        </w:rPr>
      </w:pPr>
      <w:r w:rsidRPr="001F4E2E">
        <w:rPr>
          <w:noProof/>
          <w:lang w:eastAsia="ru-RU"/>
        </w:rPr>
        <w:pict>
          <v:shape id="Рисунок 25" o:spid="_x0000_i1045" type="#_x0000_t75" alt="hello_html_31e08039.jpg" style="width:171pt;height:177.75pt;visibility:visible">
            <v:imagedata r:id="rId25" o:title=""/>
          </v:shape>
        </w:pict>
      </w:r>
      <w:r>
        <w:rPr>
          <w:rFonts w:ascii="Open Sans" w:hAnsi="Open Sans"/>
          <w:color w:val="000000"/>
          <w:sz w:val="20"/>
          <w:szCs w:val="20"/>
          <w:lang w:eastAsia="ru-RU"/>
        </w:rPr>
        <w:t>(день траура)</w:t>
      </w:r>
    </w:p>
    <w:p w:rsidR="00DE7EB6" w:rsidRPr="00F4146F" w:rsidRDefault="00DE7EB6" w:rsidP="00F4146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13.</w:t>
      </w:r>
    </w:p>
    <w:p w:rsidR="00DE7EB6" w:rsidRDefault="00DE7EB6">
      <w:pPr>
        <w:rPr>
          <w:rFonts w:ascii="Times New Roman" w:hAnsi="Times New Roman"/>
          <w:b/>
          <w:sz w:val="48"/>
          <w:szCs w:val="48"/>
        </w:rPr>
      </w:pPr>
      <w:r w:rsidRPr="00F4146F">
        <w:rPr>
          <w:rFonts w:ascii="Times New Roman" w:hAnsi="Times New Roman"/>
          <w:b/>
          <w:sz w:val="48"/>
          <w:szCs w:val="48"/>
        </w:rPr>
        <w:t>Память о летчике-космонавте.</w:t>
      </w:r>
    </w:p>
    <w:p w:rsidR="00DE7EB6" w:rsidRPr="00F4146F" w:rsidRDefault="00DE7EB6" w:rsidP="00F4146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F4146F">
        <w:rPr>
          <w:rFonts w:ascii="Times New Roman" w:hAnsi="Times New Roman"/>
          <w:sz w:val="28"/>
          <w:szCs w:val="28"/>
        </w:rPr>
        <w:t>Имя первого космонавта увековечено многими орденами, медалями и дипломами.</w:t>
      </w:r>
    </w:p>
    <w:p w:rsidR="00DE7EB6" w:rsidRPr="00F4146F" w:rsidRDefault="00DE7EB6" w:rsidP="00F4146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F4146F">
        <w:rPr>
          <w:rFonts w:ascii="Times New Roman" w:hAnsi="Times New Roman"/>
          <w:sz w:val="28"/>
          <w:szCs w:val="28"/>
        </w:rPr>
        <w:t>Удостоен звания Героя Советского Союза.</w:t>
      </w:r>
    </w:p>
    <w:p w:rsidR="00DE7EB6" w:rsidRPr="00F4146F" w:rsidRDefault="00DE7EB6" w:rsidP="00F4146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Pr="00F4146F">
        <w:rPr>
          <w:rFonts w:ascii="Times New Roman" w:hAnsi="Times New Roman"/>
          <w:sz w:val="28"/>
          <w:szCs w:val="28"/>
        </w:rPr>
        <w:t>Город Гжатск переименован в Гагарин. Военно-воздушная академия, Саратовский технический университет, аэропорт Оренбурга, самолет, центр подготовки космонавтов носят имя первого космонавта.</w:t>
      </w:r>
    </w:p>
    <w:p w:rsidR="00DE7EB6" w:rsidRPr="00F4146F" w:rsidRDefault="00DE7EB6" w:rsidP="00F4146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F4146F">
        <w:rPr>
          <w:rFonts w:ascii="Times New Roman" w:hAnsi="Times New Roman"/>
          <w:sz w:val="28"/>
          <w:szCs w:val="28"/>
        </w:rPr>
        <w:t>Мы навсегда запомним этого мужественного человека с красивой и доброй улыбкой.</w:t>
      </w:r>
    </w:p>
    <w:p w:rsidR="00DE7EB6" w:rsidRDefault="00DE7EB6">
      <w:pPr>
        <w:rPr>
          <w:rFonts w:ascii="Times New Roman" w:hAnsi="Times New Roman"/>
          <w:sz w:val="28"/>
          <w:szCs w:val="28"/>
        </w:rPr>
      </w:pPr>
      <w:r w:rsidRPr="001F4E2E">
        <w:rPr>
          <w:noProof/>
          <w:lang w:eastAsia="ru-RU"/>
        </w:rPr>
        <w:pict>
          <v:shape id="_x0000_i1046" type="#_x0000_t75" alt="hello_html_7ff56ae3.jpg" style="width:213.75pt;height:236.25pt;visibility:visible">
            <v:imagedata r:id="rId26" o:title=""/>
          </v:shape>
        </w:pict>
      </w:r>
    </w:p>
    <w:p w:rsidR="00DE7EB6" w:rsidRPr="00F4146F" w:rsidRDefault="00DE7EB6" w:rsidP="00F4146F">
      <w:pPr>
        <w:rPr>
          <w:rFonts w:ascii="Times New Roman" w:hAnsi="Times New Roman"/>
          <w:sz w:val="28"/>
          <w:szCs w:val="28"/>
        </w:rPr>
      </w:pPr>
      <w:r w:rsidRPr="00F4146F">
        <w:rPr>
          <w:rFonts w:ascii="Times New Roman" w:hAnsi="Times New Roman"/>
          <w:sz w:val="28"/>
          <w:szCs w:val="28"/>
        </w:rPr>
        <w:t>Я безмерно рад, что моя любимая Отчизна первой в мире совершила этот полёт, первой в мире проникла в Космос. Первый самолёт, первый спутник, первый космический корабль и первый космический полёт - вот этапы большого пути моей Родины к овладению тайнами природы.</w:t>
      </w:r>
    </w:p>
    <w:p w:rsidR="00DE7EB6" w:rsidRDefault="00DE7EB6" w:rsidP="00F4146F">
      <w:pPr>
        <w:rPr>
          <w:rFonts w:ascii="Times New Roman" w:hAnsi="Times New Roman"/>
          <w:sz w:val="28"/>
          <w:szCs w:val="28"/>
        </w:rPr>
      </w:pPr>
      <w:r w:rsidRPr="00F4146F">
        <w:rPr>
          <w:rFonts w:ascii="Times New Roman" w:hAnsi="Times New Roman"/>
          <w:sz w:val="28"/>
          <w:szCs w:val="28"/>
        </w:rPr>
        <w:t>Ю.А. Гагарин</w:t>
      </w:r>
    </w:p>
    <w:p w:rsidR="00DE7EB6" w:rsidRDefault="00DE7EB6" w:rsidP="00F4146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Вот я и рассказала об одном из самых известных людей прошлого века. Ю. А. Гагарин </w:t>
      </w:r>
      <w:r>
        <w:rPr>
          <w:rFonts w:ascii="Times New Roman" w:hAnsi="Times New Roman"/>
          <w:sz w:val="28"/>
          <w:szCs w:val="28"/>
        </w:rPr>
        <w:br/>
        <w:t>внес неоценимый вклад в освоение космонавтики. Мир помнит таких людей.</w:t>
      </w:r>
    </w:p>
    <w:p w:rsidR="00DE7EB6" w:rsidRPr="00F4146F" w:rsidRDefault="00DE7EB6" w:rsidP="00F4146F">
      <w:pPr>
        <w:rPr>
          <w:rFonts w:ascii="Times New Roman" w:hAnsi="Times New Roman"/>
          <w:sz w:val="28"/>
          <w:szCs w:val="28"/>
        </w:rPr>
      </w:pPr>
    </w:p>
    <w:p w:rsidR="00DE7EB6" w:rsidRDefault="00DE7EB6">
      <w:pPr>
        <w:rPr>
          <w:rFonts w:ascii="Times New Roman" w:hAnsi="Times New Roman"/>
          <w:sz w:val="32"/>
          <w:szCs w:val="32"/>
        </w:rPr>
      </w:pPr>
    </w:p>
    <w:p w:rsidR="00DE7EB6" w:rsidRDefault="00DE7EB6">
      <w:pPr>
        <w:rPr>
          <w:rFonts w:ascii="Times New Roman" w:hAnsi="Times New Roman"/>
          <w:sz w:val="32"/>
          <w:szCs w:val="32"/>
        </w:rPr>
      </w:pPr>
    </w:p>
    <w:p w:rsidR="00DE7EB6" w:rsidRDefault="00DE7EB6">
      <w:pPr>
        <w:rPr>
          <w:rFonts w:ascii="Times New Roman" w:hAnsi="Times New Roman"/>
          <w:sz w:val="32"/>
          <w:szCs w:val="32"/>
        </w:rPr>
      </w:pPr>
    </w:p>
    <w:p w:rsidR="00DE7EB6" w:rsidRDefault="00DE7EB6">
      <w:pPr>
        <w:rPr>
          <w:rFonts w:ascii="Times New Roman" w:hAnsi="Times New Roman"/>
          <w:sz w:val="32"/>
          <w:szCs w:val="32"/>
        </w:rPr>
      </w:pPr>
    </w:p>
    <w:p w:rsidR="00DE7EB6" w:rsidRDefault="00DE7EB6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14.</w:t>
      </w:r>
    </w:p>
    <w:p w:rsidR="00DE7EB6" w:rsidRDefault="00DE7EB6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МБОУ Гордеевская СОШ</w:t>
      </w:r>
      <w:r>
        <w:rPr>
          <w:rFonts w:ascii="Times New Roman" w:hAnsi="Times New Roman"/>
          <w:sz w:val="32"/>
          <w:szCs w:val="32"/>
        </w:rPr>
        <w:br/>
        <w:t>Руководитель:</w:t>
      </w:r>
      <w:r>
        <w:rPr>
          <w:rFonts w:ascii="Times New Roman" w:hAnsi="Times New Roman"/>
          <w:sz w:val="32"/>
          <w:szCs w:val="32"/>
        </w:rPr>
        <w:br/>
        <w:t>Богинская Лидия Дмитриевна(учитель русского языка и литературы)</w:t>
      </w:r>
      <w:r>
        <w:rPr>
          <w:rFonts w:ascii="Times New Roman" w:hAnsi="Times New Roman"/>
          <w:sz w:val="32"/>
          <w:szCs w:val="32"/>
        </w:rPr>
        <w:br/>
        <w:t>Работу выполнила :Храмцова Марина(15 лет)</w:t>
      </w:r>
    </w:p>
    <w:p w:rsidR="00DE7EB6" w:rsidRDefault="00DE7EB6">
      <w:pPr>
        <w:rPr>
          <w:rFonts w:ascii="Times New Roman" w:hAnsi="Times New Roman"/>
          <w:sz w:val="32"/>
          <w:szCs w:val="32"/>
        </w:rPr>
      </w:pPr>
    </w:p>
    <w:p w:rsidR="00DE7EB6" w:rsidRDefault="00DE7EB6">
      <w:pPr>
        <w:rPr>
          <w:rFonts w:ascii="Times New Roman" w:hAnsi="Times New Roman"/>
          <w:sz w:val="32"/>
          <w:szCs w:val="32"/>
        </w:rPr>
      </w:pPr>
    </w:p>
    <w:p w:rsidR="00DE7EB6" w:rsidRDefault="00DE7EB6">
      <w:pPr>
        <w:rPr>
          <w:rFonts w:ascii="Times New Roman" w:hAnsi="Times New Roman"/>
          <w:sz w:val="32"/>
          <w:szCs w:val="32"/>
        </w:rPr>
      </w:pPr>
    </w:p>
    <w:p w:rsidR="00DE7EB6" w:rsidRDefault="00DE7EB6">
      <w:pPr>
        <w:rPr>
          <w:rFonts w:ascii="Times New Roman" w:hAnsi="Times New Roman"/>
          <w:sz w:val="32"/>
          <w:szCs w:val="32"/>
        </w:rPr>
      </w:pPr>
    </w:p>
    <w:p w:rsidR="00DE7EB6" w:rsidRDefault="00DE7EB6">
      <w:pPr>
        <w:rPr>
          <w:rFonts w:ascii="Times New Roman" w:hAnsi="Times New Roman"/>
          <w:sz w:val="32"/>
          <w:szCs w:val="32"/>
        </w:rPr>
      </w:pPr>
    </w:p>
    <w:p w:rsidR="00DE7EB6" w:rsidRDefault="00DE7EB6">
      <w:pPr>
        <w:rPr>
          <w:rFonts w:ascii="Times New Roman" w:hAnsi="Times New Roman"/>
          <w:sz w:val="32"/>
          <w:szCs w:val="32"/>
        </w:rPr>
      </w:pPr>
    </w:p>
    <w:p w:rsidR="00DE7EB6" w:rsidRDefault="00DE7EB6">
      <w:pPr>
        <w:rPr>
          <w:rFonts w:ascii="Times New Roman" w:hAnsi="Times New Roman"/>
          <w:sz w:val="32"/>
          <w:szCs w:val="32"/>
        </w:rPr>
      </w:pPr>
    </w:p>
    <w:p w:rsidR="00DE7EB6" w:rsidRDefault="00DE7EB6">
      <w:pPr>
        <w:rPr>
          <w:rFonts w:ascii="Times New Roman" w:hAnsi="Times New Roman"/>
          <w:sz w:val="32"/>
          <w:szCs w:val="32"/>
        </w:rPr>
      </w:pPr>
    </w:p>
    <w:p w:rsidR="00DE7EB6" w:rsidRDefault="00DE7EB6">
      <w:pPr>
        <w:rPr>
          <w:rFonts w:ascii="Times New Roman" w:hAnsi="Times New Roman"/>
          <w:sz w:val="32"/>
          <w:szCs w:val="32"/>
        </w:rPr>
      </w:pPr>
    </w:p>
    <w:p w:rsidR="00DE7EB6" w:rsidRDefault="00DE7EB6">
      <w:pPr>
        <w:rPr>
          <w:rFonts w:ascii="Times New Roman" w:hAnsi="Times New Roman"/>
          <w:sz w:val="32"/>
          <w:szCs w:val="32"/>
        </w:rPr>
      </w:pPr>
    </w:p>
    <w:p w:rsidR="00DE7EB6" w:rsidRDefault="00DE7EB6">
      <w:pPr>
        <w:rPr>
          <w:rFonts w:ascii="Times New Roman" w:hAnsi="Times New Roman"/>
          <w:sz w:val="32"/>
          <w:szCs w:val="32"/>
        </w:rPr>
      </w:pPr>
    </w:p>
    <w:p w:rsidR="00DE7EB6" w:rsidRDefault="00DE7EB6">
      <w:pPr>
        <w:rPr>
          <w:rFonts w:ascii="Times New Roman" w:hAnsi="Times New Roman"/>
          <w:sz w:val="32"/>
          <w:szCs w:val="32"/>
        </w:rPr>
      </w:pPr>
    </w:p>
    <w:p w:rsidR="00DE7EB6" w:rsidRDefault="00DE7EB6">
      <w:pPr>
        <w:rPr>
          <w:rFonts w:ascii="Times New Roman" w:hAnsi="Times New Roman"/>
          <w:sz w:val="32"/>
          <w:szCs w:val="32"/>
        </w:rPr>
      </w:pPr>
    </w:p>
    <w:p w:rsidR="00DE7EB6" w:rsidRDefault="00DE7EB6">
      <w:pPr>
        <w:rPr>
          <w:rFonts w:ascii="Times New Roman" w:hAnsi="Times New Roman"/>
          <w:sz w:val="32"/>
          <w:szCs w:val="32"/>
        </w:rPr>
      </w:pPr>
    </w:p>
    <w:p w:rsidR="00DE7EB6" w:rsidRDefault="00DE7EB6">
      <w:pPr>
        <w:rPr>
          <w:rFonts w:ascii="Times New Roman" w:hAnsi="Times New Roman"/>
          <w:sz w:val="32"/>
          <w:szCs w:val="32"/>
        </w:rPr>
      </w:pPr>
    </w:p>
    <w:p w:rsidR="00DE7EB6" w:rsidRDefault="00DE7EB6">
      <w:pPr>
        <w:rPr>
          <w:rFonts w:ascii="Times New Roman" w:hAnsi="Times New Roman"/>
          <w:sz w:val="32"/>
          <w:szCs w:val="32"/>
        </w:rPr>
      </w:pPr>
    </w:p>
    <w:p w:rsidR="00DE7EB6" w:rsidRDefault="00DE7EB6">
      <w:pPr>
        <w:rPr>
          <w:rFonts w:ascii="Times New Roman" w:hAnsi="Times New Roman"/>
          <w:sz w:val="32"/>
          <w:szCs w:val="32"/>
        </w:rPr>
      </w:pPr>
    </w:p>
    <w:p w:rsidR="00DE7EB6" w:rsidRDefault="00DE7EB6">
      <w:pPr>
        <w:rPr>
          <w:rFonts w:ascii="Times New Roman" w:hAnsi="Times New Roman"/>
          <w:sz w:val="32"/>
          <w:szCs w:val="32"/>
        </w:rPr>
      </w:pPr>
    </w:p>
    <w:p w:rsidR="00DE7EB6" w:rsidRDefault="00DE7EB6">
      <w:pPr>
        <w:rPr>
          <w:rFonts w:ascii="Times New Roman" w:hAnsi="Times New Roman"/>
          <w:sz w:val="32"/>
          <w:szCs w:val="32"/>
        </w:rPr>
      </w:pPr>
    </w:p>
    <w:p w:rsidR="00DE7EB6" w:rsidRDefault="00DE7EB6">
      <w:pPr>
        <w:rPr>
          <w:rFonts w:ascii="Times New Roman" w:hAnsi="Times New Roman"/>
          <w:sz w:val="32"/>
          <w:szCs w:val="32"/>
        </w:rPr>
      </w:pPr>
    </w:p>
    <w:p w:rsidR="00DE7EB6" w:rsidRDefault="00DE7EB6">
      <w:pPr>
        <w:rPr>
          <w:rFonts w:ascii="Times New Roman" w:hAnsi="Times New Roman"/>
          <w:sz w:val="32"/>
          <w:szCs w:val="32"/>
        </w:rPr>
      </w:pPr>
    </w:p>
    <w:p w:rsidR="00DE7EB6" w:rsidRDefault="00DE7EB6">
      <w:pPr>
        <w:rPr>
          <w:rFonts w:ascii="Times New Roman" w:hAnsi="Times New Roman"/>
          <w:sz w:val="32"/>
          <w:szCs w:val="32"/>
        </w:rPr>
      </w:pPr>
    </w:p>
    <w:p w:rsidR="00DE7EB6" w:rsidRDefault="00DE7EB6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15.</w:t>
      </w:r>
      <w:bookmarkStart w:id="0" w:name="_GoBack"/>
      <w:bookmarkEnd w:id="0"/>
    </w:p>
    <w:p w:rsidR="00DE7EB6" w:rsidRDefault="00DE7EB6">
      <w:pPr>
        <w:rPr>
          <w:rFonts w:ascii="Times New Roman" w:hAnsi="Times New Roman"/>
          <w:sz w:val="32"/>
          <w:szCs w:val="32"/>
        </w:rPr>
      </w:pPr>
    </w:p>
    <w:p w:rsidR="00DE7EB6" w:rsidRDefault="00DE7EB6">
      <w:pPr>
        <w:rPr>
          <w:rFonts w:ascii="Times New Roman" w:hAnsi="Times New Roman"/>
          <w:sz w:val="32"/>
          <w:szCs w:val="32"/>
        </w:rPr>
      </w:pPr>
    </w:p>
    <w:p w:rsidR="00DE7EB6" w:rsidRDefault="00DE7EB6">
      <w:pPr>
        <w:rPr>
          <w:rFonts w:ascii="Times New Roman" w:hAnsi="Times New Roman"/>
          <w:sz w:val="32"/>
          <w:szCs w:val="32"/>
        </w:rPr>
      </w:pPr>
    </w:p>
    <w:p w:rsidR="00DE7EB6" w:rsidRDefault="00DE7EB6">
      <w:pPr>
        <w:rPr>
          <w:rFonts w:ascii="Times New Roman" w:hAnsi="Times New Roman"/>
          <w:sz w:val="32"/>
          <w:szCs w:val="32"/>
        </w:rPr>
      </w:pPr>
    </w:p>
    <w:p w:rsidR="00DE7EB6" w:rsidRDefault="00DE7EB6">
      <w:pPr>
        <w:rPr>
          <w:rFonts w:ascii="Times New Roman" w:hAnsi="Times New Roman"/>
          <w:sz w:val="32"/>
          <w:szCs w:val="32"/>
        </w:rPr>
      </w:pPr>
    </w:p>
    <w:p w:rsidR="00DE7EB6" w:rsidRDefault="00DE7EB6">
      <w:pPr>
        <w:rPr>
          <w:rFonts w:ascii="Times New Roman" w:hAnsi="Times New Roman"/>
          <w:sz w:val="32"/>
          <w:szCs w:val="32"/>
        </w:rPr>
      </w:pPr>
    </w:p>
    <w:p w:rsidR="00DE7EB6" w:rsidRPr="00E909B2" w:rsidRDefault="00DE7EB6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</w:t>
      </w:r>
    </w:p>
    <w:p w:rsidR="00DE7EB6" w:rsidRPr="00E909B2" w:rsidRDefault="00DE7EB6">
      <w:pPr>
        <w:rPr>
          <w:rFonts w:ascii="Times New Roman" w:hAnsi="Times New Roman"/>
          <w:sz w:val="28"/>
          <w:szCs w:val="28"/>
        </w:rPr>
      </w:pPr>
    </w:p>
    <w:sectPr w:rsidR="00DE7EB6" w:rsidRPr="00E909B2" w:rsidSect="006553AA">
      <w:pgSz w:w="11906" w:h="16838"/>
      <w:pgMar w:top="567" w:right="720" w:bottom="284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DF22B0D"/>
    <w:multiLevelType w:val="hybridMultilevel"/>
    <w:tmpl w:val="B176AA4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909B2"/>
    <w:rsid w:val="001F4E2E"/>
    <w:rsid w:val="00305A50"/>
    <w:rsid w:val="003075FD"/>
    <w:rsid w:val="003574ED"/>
    <w:rsid w:val="006305AC"/>
    <w:rsid w:val="006553AA"/>
    <w:rsid w:val="006A0E1A"/>
    <w:rsid w:val="006B084E"/>
    <w:rsid w:val="007756BE"/>
    <w:rsid w:val="00945691"/>
    <w:rsid w:val="009754D0"/>
    <w:rsid w:val="009A36B0"/>
    <w:rsid w:val="00A26A00"/>
    <w:rsid w:val="00A87E83"/>
    <w:rsid w:val="00AF08BD"/>
    <w:rsid w:val="00C106E9"/>
    <w:rsid w:val="00C93B2B"/>
    <w:rsid w:val="00DE7EB6"/>
    <w:rsid w:val="00E87F8F"/>
    <w:rsid w:val="00E909B2"/>
    <w:rsid w:val="00EC7982"/>
    <w:rsid w:val="00F248E7"/>
    <w:rsid w:val="00F4146F"/>
    <w:rsid w:val="00F6677C"/>
    <w:rsid w:val="00F720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075FD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E909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E909B2"/>
    <w:rPr>
      <w:rFonts w:ascii="Tahoma" w:hAnsi="Tahoma" w:cs="Tahoma"/>
      <w:sz w:val="16"/>
      <w:szCs w:val="16"/>
    </w:rPr>
  </w:style>
  <w:style w:type="paragraph" w:styleId="NoSpacing">
    <w:name w:val="No Spacing"/>
    <w:uiPriority w:val="99"/>
    <w:qFormat/>
    <w:rsid w:val="00EC7982"/>
    <w:rPr>
      <w:lang w:eastAsia="en-US"/>
    </w:rPr>
  </w:style>
  <w:style w:type="paragraph" w:styleId="ListParagraph">
    <w:name w:val="List Paragraph"/>
    <w:basedOn w:val="Normal"/>
    <w:uiPriority w:val="99"/>
    <w:qFormat/>
    <w:rsid w:val="00EC798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921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1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134</TotalTime>
  <Pages>16</Pages>
  <Words>2640</Words>
  <Characters>15052</Characters>
  <Application>Microsoft Office Outlook</Application>
  <DocSecurity>0</DocSecurity>
  <Lines>0</Lines>
  <Paragraphs>0</Paragraphs>
  <ScaleCrop>false</ScaleCrop>
  <Company>SPecialiST RePack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</dc:creator>
  <cp:keywords/>
  <dc:description/>
  <cp:lastModifiedBy>игорь</cp:lastModifiedBy>
  <cp:revision>14</cp:revision>
  <dcterms:created xsi:type="dcterms:W3CDTF">2019-02-01T11:09:00Z</dcterms:created>
  <dcterms:modified xsi:type="dcterms:W3CDTF">2019-02-07T19:10:00Z</dcterms:modified>
</cp:coreProperties>
</file>